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D06647" w14:textId="77777777" w:rsidR="00EC14FA" w:rsidRDefault="00EC14FA" w:rsidP="00EC14FA">
      <w:pPr>
        <w:spacing w:after="0" w:line="240" w:lineRule="auto"/>
        <w:rPr>
          <w:rFonts w:ascii="Arial" w:hAnsi="Arial" w:cs="Arial"/>
          <w:bCs/>
        </w:rPr>
        <w:sectPr w:rsidR="00EC14FA" w:rsidSect="00EC14FA">
          <w:headerReference w:type="default" r:id="rId7"/>
          <w:footerReference w:type="default" r:id="rId8"/>
          <w:pgSz w:w="11906" w:h="16838"/>
          <w:pgMar w:top="2268" w:right="1418" w:bottom="1418" w:left="1418" w:header="709" w:footer="709" w:gutter="0"/>
          <w:cols w:space="708"/>
          <w:docGrid w:linePitch="360"/>
        </w:sectPr>
      </w:pPr>
    </w:p>
    <w:p w14:paraId="5E1128C3" w14:textId="26CCA3D2" w:rsidR="00EF1855" w:rsidRPr="00097C31" w:rsidRDefault="00EF1855" w:rsidP="00EF1855">
      <w:pPr>
        <w:spacing w:after="0" w:line="240" w:lineRule="auto"/>
        <w:jc w:val="center"/>
        <w:rPr>
          <w:rFonts w:ascii="Arial" w:hAnsi="Arial" w:cs="Arial"/>
          <w:b/>
          <w:sz w:val="40"/>
          <w:szCs w:val="24"/>
        </w:rPr>
      </w:pPr>
      <w:r w:rsidRPr="00097C31">
        <w:rPr>
          <w:rFonts w:ascii="Arial" w:hAnsi="Arial" w:cs="Arial"/>
          <w:b/>
          <w:sz w:val="40"/>
          <w:szCs w:val="24"/>
        </w:rPr>
        <w:t>Žádost o nájem</w:t>
      </w:r>
      <w:r w:rsidR="00305C1F">
        <w:rPr>
          <w:rFonts w:ascii="Arial" w:hAnsi="Arial" w:cs="Arial"/>
          <w:b/>
          <w:sz w:val="40"/>
          <w:szCs w:val="24"/>
        </w:rPr>
        <w:t xml:space="preserve"> bytu</w:t>
      </w:r>
    </w:p>
    <w:p w14:paraId="5355A5D8" w14:textId="77777777" w:rsidR="00EF1855" w:rsidRDefault="00EF1855" w:rsidP="00EF1855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24"/>
        </w:rPr>
      </w:pPr>
    </w:p>
    <w:p w14:paraId="17C8239E" w14:textId="77777777" w:rsidR="00EF1855" w:rsidRPr="008D455B" w:rsidRDefault="00EF1855" w:rsidP="00EF1855">
      <w:pPr>
        <w:spacing w:after="0" w:line="240" w:lineRule="auto"/>
        <w:jc w:val="center"/>
        <w:rPr>
          <w:rFonts w:ascii="Times New Roman" w:hAnsi="Times New Roman" w:cs="Times New Roman"/>
          <w:b/>
          <w:sz w:val="40"/>
          <w:szCs w:val="24"/>
        </w:rPr>
      </w:pPr>
    </w:p>
    <w:p w14:paraId="740B1732" w14:textId="65E3A7D5" w:rsidR="00EF1855" w:rsidRPr="00097C31" w:rsidRDefault="00EF1855" w:rsidP="00EF1855">
      <w:pPr>
        <w:spacing w:after="0" w:line="240" w:lineRule="auto"/>
        <w:rPr>
          <w:rFonts w:ascii="Arial" w:hAnsi="Arial" w:cs="Arial"/>
          <w:b/>
          <w:sz w:val="32"/>
          <w:szCs w:val="24"/>
        </w:rPr>
      </w:pPr>
      <w:r w:rsidRPr="00097C31">
        <w:rPr>
          <w:rFonts w:ascii="Arial" w:hAnsi="Arial" w:cs="Arial"/>
          <w:b/>
          <w:sz w:val="32"/>
          <w:szCs w:val="24"/>
        </w:rPr>
        <w:t xml:space="preserve">A/ </w:t>
      </w:r>
      <w:r w:rsidR="00D02D31">
        <w:rPr>
          <w:rFonts w:ascii="Arial" w:hAnsi="Arial" w:cs="Arial"/>
          <w:b/>
          <w:sz w:val="32"/>
          <w:szCs w:val="24"/>
        </w:rPr>
        <w:t>Údaje o žadateli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468"/>
        <w:gridCol w:w="6160"/>
      </w:tblGrid>
      <w:tr w:rsidR="00EF1855" w:rsidRPr="00097C31" w14:paraId="54FFC105" w14:textId="77777777" w:rsidTr="00EF1855">
        <w:sdt>
          <w:sdtPr>
            <w:rPr>
              <w:rFonts w:ascii="Arial" w:hAnsi="Arial" w:cs="Arial"/>
              <w:b/>
              <w:sz w:val="28"/>
              <w:szCs w:val="24"/>
            </w:rPr>
            <w:id w:val="1549957809"/>
            <w:lock w:val="contentLocked"/>
            <w:placeholder>
              <w:docPart w:val="A968A934D0854DEBBDEF9E01CE6C51EE"/>
            </w:placeholder>
            <w:showingPlcHdr/>
          </w:sdtPr>
          <w:sdtEndPr/>
          <w:sdtContent>
            <w:tc>
              <w:tcPr>
                <w:tcW w:w="3468" w:type="dxa"/>
                <w:shd w:val="clear" w:color="auto" w:fill="D9D9D9" w:themeFill="background1" w:themeFillShade="D9"/>
              </w:tcPr>
              <w:p w14:paraId="6885DF35" w14:textId="77777777" w:rsidR="00EF1855" w:rsidRPr="00097C31" w:rsidRDefault="00EF1855" w:rsidP="006308FF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b/>
                    <w:sz w:val="28"/>
                    <w:szCs w:val="24"/>
                  </w:rPr>
                  <w:t>jméno, příjmení, titul:</w:t>
                </w:r>
              </w:p>
            </w:tc>
          </w:sdtContent>
        </w:sdt>
        <w:sdt>
          <w:sdtPr>
            <w:rPr>
              <w:rFonts w:ascii="Arial" w:hAnsi="Arial" w:cs="Arial"/>
              <w:sz w:val="28"/>
              <w:szCs w:val="24"/>
            </w:rPr>
            <w:id w:val="1205442426"/>
            <w:placeholder>
              <w:docPart w:val="E233F655F4F5461F91B93B808FC8BFDA"/>
            </w:placeholder>
            <w:showingPlcHdr/>
          </w:sdtPr>
          <w:sdtEndPr/>
          <w:sdtContent>
            <w:tc>
              <w:tcPr>
                <w:tcW w:w="6160" w:type="dxa"/>
              </w:tcPr>
              <w:p w14:paraId="72D0F2CE" w14:textId="3BD06548" w:rsidR="00EF1855" w:rsidRPr="00097C31" w:rsidRDefault="00EF1855" w:rsidP="006308FF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                           </w:t>
                </w:r>
              </w:p>
            </w:tc>
          </w:sdtContent>
        </w:sdt>
      </w:tr>
      <w:tr w:rsidR="00EF1855" w:rsidRPr="00097C31" w14:paraId="1E947340" w14:textId="77777777" w:rsidTr="00EF1855">
        <w:sdt>
          <w:sdtPr>
            <w:rPr>
              <w:rFonts w:ascii="Arial" w:hAnsi="Arial" w:cs="Arial"/>
              <w:b/>
              <w:sz w:val="28"/>
              <w:szCs w:val="24"/>
            </w:rPr>
            <w:id w:val="-53936262"/>
            <w:lock w:val="contentLocked"/>
            <w:placeholder>
              <w:docPart w:val="C1E3EE7013F74664BC5451A865ED089D"/>
            </w:placeholder>
            <w:showingPlcHdr/>
          </w:sdtPr>
          <w:sdtEndPr/>
          <w:sdtContent>
            <w:tc>
              <w:tcPr>
                <w:tcW w:w="3468" w:type="dxa"/>
                <w:shd w:val="clear" w:color="auto" w:fill="D9D9D9" w:themeFill="background1" w:themeFillShade="D9"/>
              </w:tcPr>
              <w:p w14:paraId="729CC424" w14:textId="77777777" w:rsidR="00EF1855" w:rsidRPr="00097C31" w:rsidRDefault="00EF1855" w:rsidP="006308FF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b/>
                    <w:sz w:val="28"/>
                    <w:szCs w:val="24"/>
                  </w:rPr>
                  <w:t>datum narození:</w:t>
                </w:r>
              </w:p>
            </w:tc>
          </w:sdtContent>
        </w:sdt>
        <w:sdt>
          <w:sdtPr>
            <w:rPr>
              <w:rFonts w:ascii="Arial" w:hAnsi="Arial" w:cs="Arial"/>
              <w:sz w:val="28"/>
              <w:szCs w:val="24"/>
            </w:rPr>
            <w:id w:val="-1825729319"/>
            <w:placeholder>
              <w:docPart w:val="7E703DB27602452E9CCAD2E86B341F40"/>
            </w:placeholder>
            <w:showingPlcHdr/>
            <w:date w:fullDate="1958-11-17T00:00:00Z">
              <w:dateFormat w:val="d. MMMM yyyy"/>
              <w:lid w:val="cs-CZ"/>
              <w:storeMappedDataAs w:val="dateTime"/>
              <w:calendar w:val="gregorian"/>
            </w:date>
          </w:sdtPr>
          <w:sdtEndPr/>
          <w:sdtContent>
            <w:tc>
              <w:tcPr>
                <w:tcW w:w="6160" w:type="dxa"/>
              </w:tcPr>
              <w:p w14:paraId="031D856E" w14:textId="33215623" w:rsidR="00EF1855" w:rsidRPr="00097C31" w:rsidRDefault="00EF1855" w:rsidP="006308FF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                           </w:t>
                </w:r>
              </w:p>
            </w:tc>
          </w:sdtContent>
        </w:sdt>
      </w:tr>
      <w:tr w:rsidR="00EF1855" w:rsidRPr="00097C31" w14:paraId="1F7CBE48" w14:textId="77777777" w:rsidTr="00EF1855">
        <w:sdt>
          <w:sdtPr>
            <w:rPr>
              <w:rFonts w:ascii="Arial" w:hAnsi="Arial" w:cs="Arial"/>
              <w:b/>
              <w:sz w:val="28"/>
              <w:szCs w:val="24"/>
            </w:rPr>
            <w:id w:val="912816837"/>
            <w:lock w:val="contentLocked"/>
            <w:placeholder>
              <w:docPart w:val="19C091D7132441DDB1BA8A08A460C2C8"/>
            </w:placeholder>
            <w:showingPlcHdr/>
          </w:sdtPr>
          <w:sdtEndPr/>
          <w:sdtContent>
            <w:tc>
              <w:tcPr>
                <w:tcW w:w="3468" w:type="dxa"/>
                <w:shd w:val="clear" w:color="auto" w:fill="D9D9D9" w:themeFill="background1" w:themeFillShade="D9"/>
              </w:tcPr>
              <w:p w14:paraId="4D1B25A0" w14:textId="77777777" w:rsidR="00EF1855" w:rsidRPr="00097C31" w:rsidRDefault="00EF1855" w:rsidP="006308FF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b/>
                    <w:sz w:val="28"/>
                    <w:szCs w:val="24"/>
                  </w:rPr>
                  <w:t>telefon:</w:t>
                </w:r>
              </w:p>
            </w:tc>
          </w:sdtContent>
        </w:sdt>
        <w:sdt>
          <w:sdtPr>
            <w:rPr>
              <w:rFonts w:ascii="Arial" w:hAnsi="Arial" w:cs="Arial"/>
              <w:sz w:val="28"/>
              <w:szCs w:val="24"/>
            </w:rPr>
            <w:id w:val="-1276790839"/>
            <w:placeholder>
              <w:docPart w:val="00879F698FA1441EA006E1909987ADD8"/>
            </w:placeholder>
            <w:showingPlcHdr/>
          </w:sdtPr>
          <w:sdtEndPr/>
          <w:sdtContent>
            <w:tc>
              <w:tcPr>
                <w:tcW w:w="6160" w:type="dxa"/>
              </w:tcPr>
              <w:p w14:paraId="257F4B69" w14:textId="3333E059" w:rsidR="00EF1855" w:rsidRPr="00097C31" w:rsidRDefault="00EF1855" w:rsidP="006308FF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                           </w:t>
                </w:r>
              </w:p>
            </w:tc>
          </w:sdtContent>
        </w:sdt>
      </w:tr>
      <w:tr w:rsidR="00EF1855" w:rsidRPr="00097C31" w14:paraId="6E635715" w14:textId="77777777" w:rsidTr="00EF1855">
        <w:sdt>
          <w:sdtPr>
            <w:rPr>
              <w:rFonts w:ascii="Arial" w:hAnsi="Arial" w:cs="Arial"/>
              <w:b/>
              <w:sz w:val="28"/>
              <w:szCs w:val="24"/>
            </w:rPr>
            <w:id w:val="-909232011"/>
            <w:lock w:val="contentLocked"/>
            <w:placeholder>
              <w:docPart w:val="1D755ABDAD69487F8DC96218F74F5668"/>
            </w:placeholder>
            <w:showingPlcHdr/>
          </w:sdtPr>
          <w:sdtEndPr/>
          <w:sdtContent>
            <w:tc>
              <w:tcPr>
                <w:tcW w:w="3468" w:type="dxa"/>
                <w:shd w:val="clear" w:color="auto" w:fill="D9D9D9" w:themeFill="background1" w:themeFillShade="D9"/>
              </w:tcPr>
              <w:p w14:paraId="0F9CA068" w14:textId="77777777" w:rsidR="00EF1855" w:rsidRPr="00097C31" w:rsidRDefault="00EF1855" w:rsidP="006308FF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b/>
                    <w:sz w:val="28"/>
                    <w:szCs w:val="24"/>
                  </w:rPr>
                  <w:t>e-mail:</w:t>
                </w:r>
              </w:p>
            </w:tc>
          </w:sdtContent>
        </w:sdt>
        <w:sdt>
          <w:sdtPr>
            <w:rPr>
              <w:rFonts w:ascii="Arial" w:hAnsi="Arial" w:cs="Arial"/>
              <w:sz w:val="28"/>
              <w:szCs w:val="24"/>
            </w:rPr>
            <w:id w:val="-1284878988"/>
            <w:placeholder>
              <w:docPart w:val="A96DADFE23364C599722CC576C94D0F7"/>
            </w:placeholder>
            <w:showingPlcHdr/>
          </w:sdtPr>
          <w:sdtEndPr/>
          <w:sdtContent>
            <w:tc>
              <w:tcPr>
                <w:tcW w:w="6160" w:type="dxa"/>
              </w:tcPr>
              <w:p w14:paraId="06C27DDE" w14:textId="4E505A06" w:rsidR="00EF1855" w:rsidRPr="00097C31" w:rsidRDefault="00EF1855" w:rsidP="006308FF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                           </w:t>
                </w:r>
              </w:p>
            </w:tc>
          </w:sdtContent>
        </w:sdt>
      </w:tr>
      <w:tr w:rsidR="00EF1855" w:rsidRPr="00097C31" w14:paraId="60B7E793" w14:textId="77777777" w:rsidTr="00EF1855">
        <w:sdt>
          <w:sdtPr>
            <w:rPr>
              <w:rFonts w:ascii="Arial" w:hAnsi="Arial" w:cs="Arial"/>
              <w:b/>
              <w:sz w:val="28"/>
              <w:szCs w:val="24"/>
            </w:rPr>
            <w:id w:val="370969469"/>
            <w:lock w:val="contentLocked"/>
            <w:placeholder>
              <w:docPart w:val="D14BF531181D4F9B86A35176F830CDBB"/>
            </w:placeholder>
            <w:showingPlcHdr/>
          </w:sdtPr>
          <w:sdtEndPr/>
          <w:sdtContent>
            <w:tc>
              <w:tcPr>
                <w:tcW w:w="3468" w:type="dxa"/>
                <w:shd w:val="clear" w:color="auto" w:fill="D9D9D9" w:themeFill="background1" w:themeFillShade="D9"/>
              </w:tcPr>
              <w:p w14:paraId="51EA801A" w14:textId="232F5BDD" w:rsidR="00EF1855" w:rsidRPr="00097C31" w:rsidRDefault="00D02D31" w:rsidP="00EF1855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4"/>
                  </w:rPr>
                  <w:t>vzdělání</w:t>
                </w:r>
                <w:r w:rsidR="00EF1855" w:rsidRPr="00097C31">
                  <w:rPr>
                    <w:rFonts w:ascii="Arial" w:hAnsi="Arial" w:cs="Arial"/>
                    <w:b/>
                    <w:sz w:val="28"/>
                    <w:szCs w:val="24"/>
                  </w:rPr>
                  <w:t>:</w:t>
                </w:r>
              </w:p>
            </w:tc>
          </w:sdtContent>
        </w:sdt>
        <w:sdt>
          <w:sdtPr>
            <w:rPr>
              <w:rFonts w:ascii="Arial" w:hAnsi="Arial" w:cs="Arial"/>
              <w:sz w:val="28"/>
              <w:szCs w:val="24"/>
            </w:rPr>
            <w:id w:val="363563892"/>
            <w:placeholder>
              <w:docPart w:val="5DD42116EBB2458885000A9EE476F0CF"/>
            </w:placeholder>
            <w:showingPlcHdr/>
          </w:sdtPr>
          <w:sdtEndPr/>
          <w:sdtContent>
            <w:tc>
              <w:tcPr>
                <w:tcW w:w="6160" w:type="dxa"/>
              </w:tcPr>
              <w:p w14:paraId="2C415072" w14:textId="7FD377F9" w:rsidR="00EF1855" w:rsidRPr="00097C31" w:rsidRDefault="00EF1855" w:rsidP="00EF1855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                          </w:t>
                </w:r>
                <w:r w:rsidR="00097C31">
                  <w:rPr>
                    <w:rFonts w:ascii="Arial" w:hAnsi="Arial" w:cs="Arial"/>
                    <w:sz w:val="28"/>
                    <w:szCs w:val="24"/>
                  </w:rPr>
                  <w:t xml:space="preserve"> </w:t>
                </w:r>
              </w:p>
            </w:tc>
          </w:sdtContent>
        </w:sdt>
      </w:tr>
      <w:tr w:rsidR="00D02D31" w:rsidRPr="00097C31" w14:paraId="386494F5" w14:textId="77777777" w:rsidTr="00EF1855">
        <w:sdt>
          <w:sdtPr>
            <w:rPr>
              <w:rFonts w:ascii="Arial" w:hAnsi="Arial" w:cs="Arial"/>
              <w:b/>
              <w:sz w:val="28"/>
              <w:szCs w:val="24"/>
            </w:rPr>
            <w:id w:val="-683972723"/>
            <w:lock w:val="contentLocked"/>
            <w:placeholder>
              <w:docPart w:val="487E5BAA709241779F8585B2CCC0DC15"/>
            </w:placeholder>
            <w:showingPlcHdr/>
          </w:sdtPr>
          <w:sdtEndPr/>
          <w:sdtContent>
            <w:tc>
              <w:tcPr>
                <w:tcW w:w="3468" w:type="dxa"/>
                <w:shd w:val="clear" w:color="auto" w:fill="D9D9D9" w:themeFill="background1" w:themeFillShade="D9"/>
              </w:tcPr>
              <w:p w14:paraId="76635A29" w14:textId="19AADEB9" w:rsidR="00D02D31" w:rsidRDefault="00D02D31" w:rsidP="00D02D31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4"/>
                  </w:rPr>
                  <w:t>trvalý pobyt žadatele</w:t>
                </w:r>
                <w:r w:rsidRPr="00097C31">
                  <w:rPr>
                    <w:rFonts w:ascii="Arial" w:hAnsi="Arial" w:cs="Arial"/>
                    <w:b/>
                    <w:sz w:val="28"/>
                    <w:szCs w:val="24"/>
                  </w:rPr>
                  <w:t>:</w:t>
                </w:r>
              </w:p>
            </w:tc>
          </w:sdtContent>
        </w:sdt>
        <w:sdt>
          <w:sdtPr>
            <w:rPr>
              <w:rFonts w:ascii="Arial" w:hAnsi="Arial" w:cs="Arial"/>
              <w:sz w:val="28"/>
              <w:szCs w:val="24"/>
            </w:rPr>
            <w:id w:val="-648901647"/>
            <w:placeholder>
              <w:docPart w:val="7F2A122412A04D098C0F32C04DC63C07"/>
            </w:placeholder>
            <w:showingPlcHdr/>
          </w:sdtPr>
          <w:sdtEndPr/>
          <w:sdtContent>
            <w:tc>
              <w:tcPr>
                <w:tcW w:w="6160" w:type="dxa"/>
              </w:tcPr>
              <w:p w14:paraId="5C86BF45" w14:textId="7CEDC65F" w:rsidR="00D02D31" w:rsidRPr="00097C31" w:rsidRDefault="00D02D31" w:rsidP="00D02D31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                          </w:t>
                </w:r>
                <w:r>
                  <w:rPr>
                    <w:rFonts w:ascii="Arial" w:hAnsi="Arial" w:cs="Arial"/>
                    <w:sz w:val="28"/>
                    <w:szCs w:val="24"/>
                  </w:rPr>
                  <w:t xml:space="preserve"> </w:t>
                </w:r>
              </w:p>
            </w:tc>
          </w:sdtContent>
        </w:sdt>
      </w:tr>
      <w:tr w:rsidR="00D02D31" w:rsidRPr="00097C31" w14:paraId="59B3B728" w14:textId="77777777" w:rsidTr="00EF1855">
        <w:sdt>
          <w:sdtPr>
            <w:rPr>
              <w:rFonts w:ascii="Arial" w:hAnsi="Arial" w:cs="Arial"/>
              <w:b/>
              <w:sz w:val="28"/>
              <w:szCs w:val="24"/>
            </w:rPr>
            <w:id w:val="-468591266"/>
            <w:lock w:val="contentLocked"/>
            <w:placeholder>
              <w:docPart w:val="45EE49BD3EF54DA4B97388D762899239"/>
            </w:placeholder>
            <w:showingPlcHdr/>
          </w:sdtPr>
          <w:sdtEndPr/>
          <w:sdtContent>
            <w:tc>
              <w:tcPr>
                <w:tcW w:w="3468" w:type="dxa"/>
                <w:shd w:val="clear" w:color="auto" w:fill="D9D9D9" w:themeFill="background1" w:themeFillShade="D9"/>
              </w:tcPr>
              <w:p w14:paraId="2EC52549" w14:textId="3BE41239" w:rsidR="00D02D31" w:rsidRDefault="00D02D31" w:rsidP="00D02D31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4"/>
                  </w:rPr>
                  <w:t>kontaktní adresa</w:t>
                </w:r>
                <w:r w:rsidRPr="00097C31">
                  <w:rPr>
                    <w:rFonts w:ascii="Arial" w:hAnsi="Arial" w:cs="Arial"/>
                    <w:b/>
                    <w:sz w:val="28"/>
                    <w:szCs w:val="24"/>
                  </w:rPr>
                  <w:t>:</w:t>
                </w:r>
              </w:p>
            </w:tc>
          </w:sdtContent>
        </w:sdt>
        <w:sdt>
          <w:sdtPr>
            <w:rPr>
              <w:rFonts w:ascii="Arial" w:hAnsi="Arial" w:cs="Arial"/>
              <w:sz w:val="28"/>
              <w:szCs w:val="24"/>
            </w:rPr>
            <w:id w:val="-835227300"/>
            <w:placeholder>
              <w:docPart w:val="FB102ECD08E348D58337B309507476F4"/>
            </w:placeholder>
            <w:showingPlcHdr/>
          </w:sdtPr>
          <w:sdtEndPr/>
          <w:sdtContent>
            <w:tc>
              <w:tcPr>
                <w:tcW w:w="6160" w:type="dxa"/>
              </w:tcPr>
              <w:p w14:paraId="5C3433CA" w14:textId="1FEB4904" w:rsidR="00D02D31" w:rsidRPr="00097C31" w:rsidRDefault="00D02D31" w:rsidP="00D02D31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                          </w:t>
                </w:r>
                <w:r>
                  <w:rPr>
                    <w:rFonts w:ascii="Arial" w:hAnsi="Arial" w:cs="Arial"/>
                    <w:sz w:val="28"/>
                    <w:szCs w:val="24"/>
                  </w:rPr>
                  <w:t xml:space="preserve"> </w:t>
                </w:r>
              </w:p>
            </w:tc>
          </w:sdtContent>
        </w:sdt>
      </w:tr>
    </w:tbl>
    <w:p w14:paraId="7410ABA0" w14:textId="77777777" w:rsidR="00EF1855" w:rsidRPr="00097C31" w:rsidRDefault="00EF1855" w:rsidP="00EF1855">
      <w:pPr>
        <w:spacing w:after="0" w:line="240" w:lineRule="auto"/>
        <w:rPr>
          <w:rFonts w:ascii="Arial" w:hAnsi="Arial" w:cs="Arial"/>
          <w:sz w:val="36"/>
          <w:szCs w:val="24"/>
        </w:rPr>
      </w:pPr>
      <w:r w:rsidRPr="00097C31">
        <w:rPr>
          <w:rFonts w:ascii="Arial" w:hAnsi="Arial" w:cs="Arial"/>
          <w:sz w:val="36"/>
          <w:szCs w:val="24"/>
        </w:rPr>
        <w:t xml:space="preserve">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458"/>
        <w:gridCol w:w="6170"/>
      </w:tblGrid>
      <w:tr w:rsidR="00D02D31" w:rsidRPr="00097C31" w14:paraId="775C9E3F" w14:textId="77777777" w:rsidTr="00D02D31">
        <w:sdt>
          <w:sdtPr>
            <w:rPr>
              <w:rFonts w:ascii="Arial" w:hAnsi="Arial" w:cs="Arial"/>
              <w:b/>
              <w:sz w:val="28"/>
              <w:szCs w:val="24"/>
            </w:rPr>
            <w:id w:val="2021352466"/>
            <w:lock w:val="contentLocked"/>
            <w:placeholder>
              <w:docPart w:val="35CFC9A051B9415DB870C4929F41C519"/>
            </w:placeholder>
            <w:showingPlcHdr/>
          </w:sdtPr>
          <w:sdtEndPr/>
          <w:sdtContent>
            <w:tc>
              <w:tcPr>
                <w:tcW w:w="3458" w:type="dxa"/>
                <w:vMerge w:val="restart"/>
                <w:shd w:val="clear" w:color="auto" w:fill="D9D9D9" w:themeFill="background1" w:themeFillShade="D9"/>
              </w:tcPr>
              <w:p w14:paraId="3E9501A6" w14:textId="0BBAA0D8" w:rsidR="00D02D31" w:rsidRPr="00097C31" w:rsidRDefault="00D02D31" w:rsidP="006308FF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4"/>
                  </w:rPr>
                  <w:t>rodinný stav</w:t>
                </w:r>
                <w:r w:rsidRPr="00097C31">
                  <w:rPr>
                    <w:rFonts w:ascii="Arial" w:hAnsi="Arial" w:cs="Arial"/>
                    <w:b/>
                    <w:sz w:val="28"/>
                    <w:szCs w:val="24"/>
                  </w:rPr>
                  <w:t>:</w:t>
                </w:r>
              </w:p>
            </w:tc>
          </w:sdtContent>
        </w:sdt>
        <w:tc>
          <w:tcPr>
            <w:tcW w:w="6170" w:type="dxa"/>
          </w:tcPr>
          <w:p w14:paraId="756D2620" w14:textId="7B762E35" w:rsidR="00D02D31" w:rsidRPr="00097C31" w:rsidRDefault="005F5FF8" w:rsidP="006308FF">
            <w:pPr>
              <w:rPr>
                <w:rFonts w:ascii="Arial" w:hAnsi="Arial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-6191512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D31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D02D31">
              <w:rPr>
                <w:rFonts w:ascii="Arial" w:hAnsi="Arial" w:cs="Arial"/>
                <w:sz w:val="28"/>
                <w:szCs w:val="24"/>
              </w:rPr>
              <w:t xml:space="preserve">  svobodný/á</w:t>
            </w:r>
          </w:p>
        </w:tc>
      </w:tr>
      <w:tr w:rsidR="00D02D31" w:rsidRPr="00097C31" w14:paraId="5C0C0C5B" w14:textId="77777777" w:rsidTr="00D02D31">
        <w:tc>
          <w:tcPr>
            <w:tcW w:w="3458" w:type="dxa"/>
            <w:vMerge/>
            <w:shd w:val="clear" w:color="auto" w:fill="D9D9D9" w:themeFill="background1" w:themeFillShade="D9"/>
          </w:tcPr>
          <w:p w14:paraId="372FC435" w14:textId="11B929B5" w:rsidR="00D02D31" w:rsidRPr="00097C31" w:rsidRDefault="00D02D31" w:rsidP="006308FF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</w:tc>
        <w:tc>
          <w:tcPr>
            <w:tcW w:w="6170" w:type="dxa"/>
          </w:tcPr>
          <w:p w14:paraId="3E86FFB1" w14:textId="0E985AE0" w:rsidR="00D02D31" w:rsidRPr="00097C31" w:rsidRDefault="005F5FF8" w:rsidP="006308FF">
            <w:pPr>
              <w:rPr>
                <w:rFonts w:ascii="Arial" w:hAnsi="Arial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18085806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D31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D02D31">
              <w:rPr>
                <w:rFonts w:ascii="Arial" w:hAnsi="Arial" w:cs="Arial"/>
                <w:sz w:val="28"/>
                <w:szCs w:val="24"/>
              </w:rPr>
              <w:t xml:space="preserve">  ženatý/vdaná</w:t>
            </w:r>
          </w:p>
        </w:tc>
      </w:tr>
      <w:tr w:rsidR="00D02D31" w:rsidRPr="00097C31" w14:paraId="6133F43E" w14:textId="77777777" w:rsidTr="00D02D31">
        <w:tc>
          <w:tcPr>
            <w:tcW w:w="3458" w:type="dxa"/>
            <w:vMerge/>
            <w:shd w:val="clear" w:color="auto" w:fill="D9D9D9" w:themeFill="background1" w:themeFillShade="D9"/>
          </w:tcPr>
          <w:p w14:paraId="5542DDD8" w14:textId="0781B0D1" w:rsidR="00D02D31" w:rsidRPr="00097C31" w:rsidRDefault="00D02D31" w:rsidP="006308FF">
            <w:pPr>
              <w:rPr>
                <w:rFonts w:ascii="Arial" w:hAnsi="Arial" w:cs="Arial"/>
                <w:sz w:val="28"/>
                <w:szCs w:val="24"/>
              </w:rPr>
            </w:pPr>
          </w:p>
        </w:tc>
        <w:tc>
          <w:tcPr>
            <w:tcW w:w="6170" w:type="dxa"/>
          </w:tcPr>
          <w:p w14:paraId="014578B2" w14:textId="58E1A111" w:rsidR="00D02D31" w:rsidRPr="00097C31" w:rsidRDefault="005F5FF8" w:rsidP="006308FF">
            <w:pPr>
              <w:rPr>
                <w:rFonts w:ascii="Arial" w:hAnsi="Arial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17560151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D31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D02D31">
              <w:rPr>
                <w:rFonts w:ascii="Arial" w:hAnsi="Arial" w:cs="Arial"/>
                <w:sz w:val="28"/>
                <w:szCs w:val="24"/>
              </w:rPr>
              <w:t xml:space="preserve">  vdovec/vdova</w:t>
            </w:r>
          </w:p>
        </w:tc>
      </w:tr>
      <w:tr w:rsidR="00D02D31" w:rsidRPr="00097C31" w14:paraId="61F0B5F9" w14:textId="77777777" w:rsidTr="00D02D31">
        <w:tc>
          <w:tcPr>
            <w:tcW w:w="3458" w:type="dxa"/>
            <w:vMerge/>
            <w:shd w:val="clear" w:color="auto" w:fill="D9D9D9" w:themeFill="background1" w:themeFillShade="D9"/>
          </w:tcPr>
          <w:p w14:paraId="212DD57A" w14:textId="1568EDE9" w:rsidR="00D02D31" w:rsidRPr="00097C31" w:rsidRDefault="00D02D31" w:rsidP="006308FF">
            <w:pPr>
              <w:rPr>
                <w:rFonts w:ascii="Arial" w:hAnsi="Arial" w:cs="Arial"/>
                <w:sz w:val="28"/>
                <w:szCs w:val="24"/>
              </w:rPr>
            </w:pPr>
          </w:p>
        </w:tc>
        <w:tc>
          <w:tcPr>
            <w:tcW w:w="6170" w:type="dxa"/>
          </w:tcPr>
          <w:p w14:paraId="76637E49" w14:textId="392EEFB0" w:rsidR="00D02D31" w:rsidRPr="00097C31" w:rsidRDefault="005F5FF8" w:rsidP="006308FF">
            <w:pPr>
              <w:rPr>
                <w:rFonts w:ascii="Arial" w:hAnsi="Arial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-1895803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D31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D02D31">
              <w:rPr>
                <w:rFonts w:ascii="Arial" w:hAnsi="Arial" w:cs="Arial"/>
                <w:sz w:val="28"/>
                <w:szCs w:val="24"/>
              </w:rPr>
              <w:t xml:space="preserve">  rozvedený/á</w:t>
            </w:r>
          </w:p>
        </w:tc>
      </w:tr>
      <w:tr w:rsidR="00D02D31" w:rsidRPr="00097C31" w14:paraId="62679D13" w14:textId="77777777" w:rsidTr="00D02D31">
        <w:tc>
          <w:tcPr>
            <w:tcW w:w="3458" w:type="dxa"/>
            <w:vMerge/>
            <w:shd w:val="clear" w:color="auto" w:fill="D9D9D9" w:themeFill="background1" w:themeFillShade="D9"/>
          </w:tcPr>
          <w:p w14:paraId="6A81EA3F" w14:textId="757BCF05" w:rsidR="00D02D31" w:rsidRPr="00097C31" w:rsidRDefault="00D02D31" w:rsidP="006308FF">
            <w:pPr>
              <w:rPr>
                <w:rFonts w:ascii="Arial" w:hAnsi="Arial" w:cs="Arial"/>
                <w:sz w:val="28"/>
                <w:szCs w:val="24"/>
              </w:rPr>
            </w:pPr>
          </w:p>
        </w:tc>
        <w:tc>
          <w:tcPr>
            <w:tcW w:w="6170" w:type="dxa"/>
          </w:tcPr>
          <w:p w14:paraId="15045618" w14:textId="28B6F9C2" w:rsidR="00D02D31" w:rsidRPr="00097C31" w:rsidRDefault="005F5FF8" w:rsidP="006308FF">
            <w:pPr>
              <w:rPr>
                <w:rFonts w:ascii="Arial" w:hAnsi="Arial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-1105736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D31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D02D31">
              <w:rPr>
                <w:rFonts w:ascii="Arial" w:hAnsi="Arial" w:cs="Arial"/>
                <w:sz w:val="28"/>
                <w:szCs w:val="24"/>
              </w:rPr>
              <w:t xml:space="preserve">  samoživitel/ka</w:t>
            </w:r>
          </w:p>
        </w:tc>
      </w:tr>
    </w:tbl>
    <w:p w14:paraId="3C01D13F" w14:textId="77777777" w:rsidR="00EF1855" w:rsidRPr="00097C31" w:rsidRDefault="00EF1855" w:rsidP="00EF1855">
      <w:pPr>
        <w:spacing w:after="0" w:line="240" w:lineRule="auto"/>
        <w:rPr>
          <w:rFonts w:ascii="Arial" w:hAnsi="Arial" w:cs="Arial"/>
          <w:b/>
          <w:sz w:val="32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476"/>
        <w:gridCol w:w="6152"/>
      </w:tblGrid>
      <w:tr w:rsidR="00D02D31" w:rsidRPr="00097C31" w14:paraId="655979B7" w14:textId="77777777" w:rsidTr="00D02D31">
        <w:sdt>
          <w:sdtPr>
            <w:rPr>
              <w:rFonts w:ascii="Arial" w:hAnsi="Arial" w:cs="Arial"/>
              <w:b/>
              <w:sz w:val="28"/>
              <w:szCs w:val="24"/>
            </w:rPr>
            <w:id w:val="1283620078"/>
            <w:lock w:val="contentLocked"/>
            <w:placeholder>
              <w:docPart w:val="CE9362B7B39E4A17884B42C75BEACBDB"/>
            </w:placeholder>
            <w:showingPlcHdr/>
          </w:sdtPr>
          <w:sdtEndPr/>
          <w:sdtContent>
            <w:tc>
              <w:tcPr>
                <w:tcW w:w="3476" w:type="dxa"/>
                <w:vMerge w:val="restart"/>
                <w:shd w:val="clear" w:color="auto" w:fill="D9D9D9" w:themeFill="background1" w:themeFillShade="D9"/>
              </w:tcPr>
              <w:p w14:paraId="247EF1AD" w14:textId="044CA552" w:rsidR="00D02D31" w:rsidRPr="00097C31" w:rsidRDefault="00D02D31" w:rsidP="00D02D31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4"/>
                  </w:rPr>
                  <w:t>požadovaná velikost bytu</w:t>
                </w:r>
              </w:p>
            </w:tc>
          </w:sdtContent>
        </w:sdt>
        <w:tc>
          <w:tcPr>
            <w:tcW w:w="6152" w:type="dxa"/>
          </w:tcPr>
          <w:p w14:paraId="350A4082" w14:textId="37F2F6DE" w:rsidR="00D02D31" w:rsidRPr="00097C31" w:rsidRDefault="005F5FF8" w:rsidP="00D02D31">
            <w:pPr>
              <w:rPr>
                <w:rFonts w:ascii="Arial" w:hAnsi="Arial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413591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D31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D02D31">
              <w:rPr>
                <w:rFonts w:ascii="Arial" w:hAnsi="Arial" w:cs="Arial"/>
                <w:sz w:val="28"/>
                <w:szCs w:val="24"/>
              </w:rPr>
              <w:t xml:space="preserve">  0 + 1</w:t>
            </w:r>
          </w:p>
        </w:tc>
      </w:tr>
      <w:tr w:rsidR="00D02D31" w:rsidRPr="00097C31" w14:paraId="429712EC" w14:textId="77777777" w:rsidTr="00D02D31">
        <w:tc>
          <w:tcPr>
            <w:tcW w:w="3476" w:type="dxa"/>
            <w:vMerge/>
            <w:shd w:val="clear" w:color="auto" w:fill="D9D9D9" w:themeFill="background1" w:themeFillShade="D9"/>
          </w:tcPr>
          <w:p w14:paraId="349F4E0D" w14:textId="09B17D00" w:rsidR="00D02D31" w:rsidRPr="00097C31" w:rsidRDefault="00D02D31" w:rsidP="00D02D31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</w:tc>
        <w:tc>
          <w:tcPr>
            <w:tcW w:w="6152" w:type="dxa"/>
          </w:tcPr>
          <w:p w14:paraId="5E822A21" w14:textId="10B23542" w:rsidR="00D02D31" w:rsidRPr="00097C31" w:rsidRDefault="005F5FF8" w:rsidP="00D02D31">
            <w:pPr>
              <w:rPr>
                <w:rFonts w:ascii="Arial" w:hAnsi="Arial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-1697463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D31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D02D31">
              <w:rPr>
                <w:rFonts w:ascii="Arial" w:hAnsi="Arial" w:cs="Arial"/>
                <w:sz w:val="28"/>
                <w:szCs w:val="24"/>
              </w:rPr>
              <w:t xml:space="preserve">  1 + 1</w:t>
            </w:r>
          </w:p>
        </w:tc>
      </w:tr>
      <w:tr w:rsidR="00D02D31" w:rsidRPr="00097C31" w14:paraId="5BEF6E87" w14:textId="77777777" w:rsidTr="00D02D31">
        <w:tc>
          <w:tcPr>
            <w:tcW w:w="3476" w:type="dxa"/>
            <w:vMerge/>
            <w:shd w:val="clear" w:color="auto" w:fill="D9D9D9" w:themeFill="background1" w:themeFillShade="D9"/>
          </w:tcPr>
          <w:p w14:paraId="38BDC6E5" w14:textId="69528C19" w:rsidR="00D02D31" w:rsidRPr="00097C31" w:rsidRDefault="00D02D31" w:rsidP="00D02D31">
            <w:pPr>
              <w:rPr>
                <w:rFonts w:ascii="Arial" w:hAnsi="Arial" w:cs="Arial"/>
                <w:sz w:val="28"/>
                <w:szCs w:val="24"/>
              </w:rPr>
            </w:pPr>
          </w:p>
        </w:tc>
        <w:tc>
          <w:tcPr>
            <w:tcW w:w="6152" w:type="dxa"/>
          </w:tcPr>
          <w:p w14:paraId="63840CE4" w14:textId="4CEC9A7A" w:rsidR="00D02D31" w:rsidRPr="00097C31" w:rsidRDefault="005F5FF8" w:rsidP="00D02D31">
            <w:pPr>
              <w:rPr>
                <w:rFonts w:ascii="Arial" w:hAnsi="Arial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2131434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D31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D02D31">
              <w:rPr>
                <w:rFonts w:ascii="Arial" w:hAnsi="Arial" w:cs="Arial"/>
                <w:sz w:val="28"/>
                <w:szCs w:val="24"/>
              </w:rPr>
              <w:t xml:space="preserve">  2 + 1</w:t>
            </w:r>
          </w:p>
        </w:tc>
      </w:tr>
      <w:tr w:rsidR="00D02D31" w:rsidRPr="00097C31" w14:paraId="3876AC74" w14:textId="77777777" w:rsidTr="00D02D31">
        <w:tc>
          <w:tcPr>
            <w:tcW w:w="3476" w:type="dxa"/>
            <w:vMerge/>
            <w:shd w:val="clear" w:color="auto" w:fill="D9D9D9" w:themeFill="background1" w:themeFillShade="D9"/>
          </w:tcPr>
          <w:p w14:paraId="0B7019DF" w14:textId="41B5C3D9" w:rsidR="00D02D31" w:rsidRPr="00097C31" w:rsidRDefault="00D02D31" w:rsidP="00D02D31">
            <w:pPr>
              <w:rPr>
                <w:rFonts w:ascii="Arial" w:hAnsi="Arial" w:cs="Arial"/>
                <w:sz w:val="28"/>
                <w:szCs w:val="24"/>
              </w:rPr>
            </w:pPr>
          </w:p>
        </w:tc>
        <w:tc>
          <w:tcPr>
            <w:tcW w:w="6152" w:type="dxa"/>
          </w:tcPr>
          <w:p w14:paraId="669D37E8" w14:textId="674B0354" w:rsidR="00D02D31" w:rsidRPr="00097C31" w:rsidRDefault="005F5FF8" w:rsidP="00D02D31">
            <w:pPr>
              <w:rPr>
                <w:rFonts w:ascii="Arial" w:hAnsi="Arial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20454834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D31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D02D31">
              <w:rPr>
                <w:rFonts w:ascii="Arial" w:hAnsi="Arial" w:cs="Arial"/>
                <w:sz w:val="28"/>
                <w:szCs w:val="24"/>
              </w:rPr>
              <w:t xml:space="preserve">  3 + 1</w:t>
            </w:r>
          </w:p>
        </w:tc>
      </w:tr>
    </w:tbl>
    <w:p w14:paraId="3A3BD735" w14:textId="77777777" w:rsidR="00EF1855" w:rsidRPr="00097C31" w:rsidRDefault="00EF1855" w:rsidP="00EF1855">
      <w:pPr>
        <w:spacing w:after="0" w:line="240" w:lineRule="auto"/>
        <w:rPr>
          <w:rFonts w:ascii="Arial" w:hAnsi="Arial" w:cs="Arial"/>
          <w:sz w:val="36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497"/>
        <w:gridCol w:w="6131"/>
      </w:tblGrid>
      <w:tr w:rsidR="002A33A9" w:rsidRPr="00097C31" w14:paraId="0C39D0C3" w14:textId="77777777" w:rsidTr="002A33A9">
        <w:sdt>
          <w:sdtPr>
            <w:rPr>
              <w:rFonts w:ascii="Arial" w:hAnsi="Arial" w:cs="Arial"/>
              <w:b/>
              <w:sz w:val="28"/>
              <w:szCs w:val="24"/>
            </w:rPr>
            <w:id w:val="-210193204"/>
            <w:lock w:val="contentLocked"/>
            <w:placeholder>
              <w:docPart w:val="9CA2C9F1B92144FCB64487067BD1E6B2"/>
            </w:placeholder>
            <w:showingPlcHdr/>
          </w:sdtPr>
          <w:sdtEndPr/>
          <w:sdtContent>
            <w:tc>
              <w:tcPr>
                <w:tcW w:w="3497" w:type="dxa"/>
                <w:vMerge w:val="restart"/>
                <w:shd w:val="clear" w:color="auto" w:fill="D9D9D9" w:themeFill="background1" w:themeFillShade="D9"/>
              </w:tcPr>
              <w:p w14:paraId="57D5D41F" w14:textId="20616F79" w:rsidR="002A33A9" w:rsidRPr="00097C31" w:rsidRDefault="002A33A9" w:rsidP="002A33A9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4"/>
                  </w:rPr>
                  <w:t>žadatel v současné době bydlí:</w:t>
                </w:r>
              </w:p>
            </w:tc>
          </w:sdtContent>
        </w:sdt>
        <w:tc>
          <w:tcPr>
            <w:tcW w:w="6131" w:type="dxa"/>
          </w:tcPr>
          <w:p w14:paraId="4137941C" w14:textId="441DBE70" w:rsidR="002A33A9" w:rsidRPr="00097C31" w:rsidRDefault="005F5FF8" w:rsidP="002A33A9">
            <w:pPr>
              <w:rPr>
                <w:rFonts w:ascii="Arial" w:hAnsi="Arial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18490623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33A9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2A33A9">
              <w:rPr>
                <w:rFonts w:ascii="Arial" w:hAnsi="Arial" w:cs="Arial"/>
                <w:sz w:val="28"/>
                <w:szCs w:val="24"/>
              </w:rPr>
              <w:t xml:space="preserve">  u rodičů/příbuzných</w:t>
            </w:r>
          </w:p>
        </w:tc>
      </w:tr>
      <w:tr w:rsidR="002A33A9" w:rsidRPr="00097C31" w14:paraId="7544C5AF" w14:textId="77777777" w:rsidTr="002A33A9">
        <w:tc>
          <w:tcPr>
            <w:tcW w:w="3497" w:type="dxa"/>
            <w:vMerge/>
            <w:shd w:val="clear" w:color="auto" w:fill="D9D9D9" w:themeFill="background1" w:themeFillShade="D9"/>
          </w:tcPr>
          <w:p w14:paraId="210A9378" w14:textId="4A19CCFE" w:rsidR="002A33A9" w:rsidRPr="00097C31" w:rsidRDefault="002A33A9" w:rsidP="002A33A9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</w:tc>
        <w:tc>
          <w:tcPr>
            <w:tcW w:w="6131" w:type="dxa"/>
          </w:tcPr>
          <w:p w14:paraId="2DC83923" w14:textId="317302F2" w:rsidR="002A33A9" w:rsidRPr="00097C31" w:rsidRDefault="005F5FF8" w:rsidP="002A33A9">
            <w:pPr>
              <w:rPr>
                <w:rFonts w:ascii="Arial" w:hAnsi="Arial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-8953492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33A9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2A33A9">
              <w:rPr>
                <w:rFonts w:ascii="Arial" w:hAnsi="Arial" w:cs="Arial"/>
                <w:sz w:val="28"/>
                <w:szCs w:val="24"/>
              </w:rPr>
              <w:t xml:space="preserve">  na ubytovně</w:t>
            </w:r>
          </w:p>
        </w:tc>
      </w:tr>
      <w:tr w:rsidR="002A33A9" w:rsidRPr="00097C31" w14:paraId="1ADC29F5" w14:textId="77777777" w:rsidTr="002A33A9">
        <w:tc>
          <w:tcPr>
            <w:tcW w:w="3497" w:type="dxa"/>
            <w:vMerge/>
            <w:shd w:val="clear" w:color="auto" w:fill="D9D9D9" w:themeFill="background1" w:themeFillShade="D9"/>
          </w:tcPr>
          <w:p w14:paraId="6A60BFD6" w14:textId="35BE1BF9" w:rsidR="002A33A9" w:rsidRPr="00097C31" w:rsidRDefault="002A33A9" w:rsidP="002A33A9">
            <w:pPr>
              <w:rPr>
                <w:rFonts w:ascii="Arial" w:hAnsi="Arial" w:cs="Arial"/>
                <w:sz w:val="28"/>
                <w:szCs w:val="24"/>
              </w:rPr>
            </w:pPr>
          </w:p>
        </w:tc>
        <w:tc>
          <w:tcPr>
            <w:tcW w:w="6131" w:type="dxa"/>
          </w:tcPr>
          <w:p w14:paraId="1CAC58EC" w14:textId="22423A81" w:rsidR="002A33A9" w:rsidRPr="00097C31" w:rsidRDefault="005F5FF8" w:rsidP="002A33A9">
            <w:pPr>
              <w:rPr>
                <w:rFonts w:ascii="Arial" w:hAnsi="Arial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-7811805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33A9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2A33A9">
              <w:rPr>
                <w:rFonts w:ascii="Arial" w:hAnsi="Arial" w:cs="Arial"/>
                <w:sz w:val="28"/>
                <w:szCs w:val="24"/>
              </w:rPr>
              <w:t xml:space="preserve">  v podnájmu</w:t>
            </w:r>
          </w:p>
        </w:tc>
      </w:tr>
      <w:tr w:rsidR="002A33A9" w:rsidRPr="00097C31" w14:paraId="04728245" w14:textId="77777777" w:rsidTr="002A33A9">
        <w:tc>
          <w:tcPr>
            <w:tcW w:w="3497" w:type="dxa"/>
            <w:vMerge/>
            <w:shd w:val="clear" w:color="auto" w:fill="D9D9D9" w:themeFill="background1" w:themeFillShade="D9"/>
          </w:tcPr>
          <w:p w14:paraId="0B4255C7" w14:textId="719B8C70" w:rsidR="002A33A9" w:rsidRPr="00097C31" w:rsidRDefault="002A33A9" w:rsidP="002A33A9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</w:tc>
        <w:tc>
          <w:tcPr>
            <w:tcW w:w="6131" w:type="dxa"/>
          </w:tcPr>
          <w:p w14:paraId="0AE1687F" w14:textId="5F76D2D2" w:rsidR="002A33A9" w:rsidRPr="00097C31" w:rsidRDefault="005F5FF8" w:rsidP="002A33A9">
            <w:pPr>
              <w:rPr>
                <w:rFonts w:ascii="Arial" w:hAnsi="Arial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16395359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33A9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2A33A9">
              <w:rPr>
                <w:rFonts w:ascii="Arial" w:hAnsi="Arial" w:cs="Arial"/>
                <w:sz w:val="28"/>
                <w:szCs w:val="24"/>
              </w:rPr>
              <w:t xml:space="preserve">  ostatní</w:t>
            </w:r>
          </w:p>
        </w:tc>
      </w:tr>
    </w:tbl>
    <w:p w14:paraId="289EAD90" w14:textId="77777777" w:rsidR="00EF1855" w:rsidRPr="00097C31" w:rsidRDefault="00EF1855" w:rsidP="00EF1855">
      <w:pPr>
        <w:spacing w:after="0" w:line="240" w:lineRule="auto"/>
        <w:rPr>
          <w:rFonts w:ascii="Arial" w:hAnsi="Arial" w:cs="Arial"/>
          <w:sz w:val="32"/>
          <w:szCs w:val="24"/>
        </w:rPr>
      </w:pPr>
    </w:p>
    <w:p w14:paraId="6A752A14" w14:textId="77777777" w:rsidR="00EF1855" w:rsidRDefault="00EF1855" w:rsidP="00EF1855">
      <w:pPr>
        <w:spacing w:after="0" w:line="240" w:lineRule="auto"/>
        <w:rPr>
          <w:rFonts w:ascii="Arial" w:hAnsi="Arial" w:cs="Arial"/>
          <w:sz w:val="32"/>
          <w:szCs w:val="24"/>
        </w:rPr>
      </w:pPr>
    </w:p>
    <w:p w14:paraId="55CC6511" w14:textId="77777777" w:rsidR="002A33A9" w:rsidRDefault="002A33A9" w:rsidP="00EF1855">
      <w:pPr>
        <w:spacing w:after="0" w:line="240" w:lineRule="auto"/>
        <w:rPr>
          <w:rFonts w:ascii="Arial" w:hAnsi="Arial" w:cs="Arial"/>
          <w:sz w:val="32"/>
          <w:szCs w:val="24"/>
        </w:rPr>
      </w:pPr>
    </w:p>
    <w:p w14:paraId="569C7438" w14:textId="77777777" w:rsidR="002A33A9" w:rsidRDefault="002A33A9" w:rsidP="00EF1855">
      <w:pPr>
        <w:spacing w:after="0" w:line="240" w:lineRule="auto"/>
        <w:rPr>
          <w:rFonts w:ascii="Arial" w:hAnsi="Arial" w:cs="Arial"/>
          <w:sz w:val="32"/>
          <w:szCs w:val="24"/>
        </w:rPr>
      </w:pPr>
    </w:p>
    <w:p w14:paraId="7510FE1A" w14:textId="77777777" w:rsidR="00C832C7" w:rsidRDefault="00C832C7" w:rsidP="00EF1855">
      <w:pPr>
        <w:spacing w:after="0" w:line="240" w:lineRule="auto"/>
        <w:rPr>
          <w:rFonts w:ascii="Arial" w:hAnsi="Arial" w:cs="Arial"/>
          <w:sz w:val="32"/>
          <w:szCs w:val="24"/>
        </w:rPr>
      </w:pPr>
    </w:p>
    <w:p w14:paraId="2B7CA894" w14:textId="77777777" w:rsidR="002A33A9" w:rsidRPr="00097C31" w:rsidRDefault="002A33A9" w:rsidP="00EF1855">
      <w:pPr>
        <w:spacing w:after="0" w:line="240" w:lineRule="auto"/>
        <w:rPr>
          <w:rFonts w:ascii="Arial" w:hAnsi="Arial" w:cs="Arial"/>
          <w:sz w:val="32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539"/>
        <w:gridCol w:w="6089"/>
      </w:tblGrid>
      <w:tr w:rsidR="002A33A9" w:rsidRPr="00097C31" w14:paraId="0F9C9874" w14:textId="77777777" w:rsidTr="00027781">
        <w:tc>
          <w:tcPr>
            <w:tcW w:w="3539" w:type="dxa"/>
            <w:shd w:val="clear" w:color="auto" w:fill="D9D9D9" w:themeFill="background1" w:themeFillShade="D9"/>
          </w:tcPr>
          <w:sdt>
            <w:sdtPr>
              <w:rPr>
                <w:rFonts w:ascii="Arial" w:hAnsi="Arial" w:cs="Arial"/>
                <w:b/>
                <w:sz w:val="28"/>
                <w:szCs w:val="24"/>
              </w:rPr>
              <w:id w:val="-564259912"/>
              <w:lock w:val="contentLocked"/>
              <w:placeholder>
                <w:docPart w:val="9954E1F964374198B2E7C42D036B2B88"/>
              </w:placeholder>
              <w:showingPlcHdr/>
            </w:sdtPr>
            <w:sdtEndPr/>
            <w:sdtContent>
              <w:p w14:paraId="74473E7F" w14:textId="77777777" w:rsidR="002A33A9" w:rsidRDefault="002A33A9" w:rsidP="006308FF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 w:rsidRPr="002A33A9">
                  <w:rPr>
                    <w:rFonts w:ascii="Arial" w:hAnsi="Arial" w:cs="Arial"/>
                    <w:b/>
                    <w:sz w:val="28"/>
                    <w:szCs w:val="24"/>
                  </w:rPr>
                  <w:t>Důvod podání žádosti o pronájem obecního bytu (povinné):</w:t>
                </w:r>
              </w:p>
            </w:sdtContent>
          </w:sdt>
          <w:p w14:paraId="5A49D7E4" w14:textId="77777777" w:rsidR="002A33A9" w:rsidRDefault="002A33A9" w:rsidP="006308FF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  <w:p w14:paraId="4795E8A3" w14:textId="77777777" w:rsidR="002A33A9" w:rsidRDefault="002A33A9" w:rsidP="006308FF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  <w:p w14:paraId="787DE4FF" w14:textId="77777777" w:rsidR="002A33A9" w:rsidRDefault="002A33A9" w:rsidP="006308FF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  <w:p w14:paraId="654FC667" w14:textId="77777777" w:rsidR="002A33A9" w:rsidRDefault="002A33A9" w:rsidP="006308FF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  <w:p w14:paraId="5AE66F20" w14:textId="69BE4E5F" w:rsidR="002A33A9" w:rsidRPr="00097C31" w:rsidRDefault="002A33A9" w:rsidP="006308FF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</w:tc>
        <w:tc>
          <w:tcPr>
            <w:tcW w:w="6089" w:type="dxa"/>
          </w:tcPr>
          <w:sdt>
            <w:sdtPr>
              <w:rPr>
                <w:rFonts w:ascii="Arial" w:hAnsi="Arial" w:cs="Arial"/>
                <w:sz w:val="28"/>
                <w:szCs w:val="24"/>
              </w:rPr>
              <w:id w:val="-1024478582"/>
              <w:placeholder>
                <w:docPart w:val="32DDCBB2A6DB4796920678C5DFAEE35A"/>
              </w:placeholder>
              <w:showingPlcHdr/>
            </w:sdtPr>
            <w:sdtEndPr/>
            <w:sdtContent>
              <w:p w14:paraId="1B3C5AD4" w14:textId="4B27FB04" w:rsidR="002A33A9" w:rsidRPr="00097C31" w:rsidRDefault="002A33A9" w:rsidP="006308FF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</w:t>
                </w:r>
                <w:r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                  </w:t>
                </w:r>
              </w:p>
            </w:sdtContent>
          </w:sdt>
          <w:p w14:paraId="0D6C5243" w14:textId="7F9E514D" w:rsidR="002A33A9" w:rsidRPr="00097C31" w:rsidRDefault="002A33A9" w:rsidP="006308FF">
            <w:pPr>
              <w:rPr>
                <w:rFonts w:ascii="Arial" w:hAnsi="Arial" w:cs="Arial"/>
                <w:sz w:val="28"/>
                <w:szCs w:val="24"/>
              </w:rPr>
            </w:pPr>
          </w:p>
        </w:tc>
      </w:tr>
      <w:tr w:rsidR="00EF1855" w:rsidRPr="00097C31" w14:paraId="5C48EC7C" w14:textId="77777777" w:rsidTr="00027781">
        <w:trPr>
          <w:trHeight w:val="167"/>
        </w:trPr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1FCBC4D" w14:textId="77777777" w:rsidR="00EF1855" w:rsidRPr="00097C31" w:rsidRDefault="00EF1855" w:rsidP="006308FF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</w:tc>
        <w:tc>
          <w:tcPr>
            <w:tcW w:w="60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7D0B1FC" w14:textId="77777777" w:rsidR="00EF1855" w:rsidRPr="00097C31" w:rsidRDefault="00EF1855" w:rsidP="006308FF">
            <w:pPr>
              <w:rPr>
                <w:rFonts w:ascii="Arial" w:hAnsi="Arial" w:cs="Arial"/>
                <w:sz w:val="28"/>
                <w:szCs w:val="24"/>
              </w:rPr>
            </w:pPr>
          </w:p>
        </w:tc>
      </w:tr>
      <w:tr w:rsidR="00EF1855" w:rsidRPr="00097C31" w14:paraId="4AA8ED49" w14:textId="77777777" w:rsidTr="00027781">
        <w:sdt>
          <w:sdtPr>
            <w:rPr>
              <w:rFonts w:ascii="Arial" w:hAnsi="Arial" w:cs="Arial"/>
              <w:b/>
              <w:sz w:val="28"/>
              <w:szCs w:val="24"/>
            </w:rPr>
            <w:id w:val="1723409141"/>
            <w:lock w:val="contentLocked"/>
            <w:placeholder>
              <w:docPart w:val="0D7927E0B56C43F992899DDA19B99FDD"/>
            </w:placeholder>
            <w:showingPlcHdr/>
          </w:sdtPr>
          <w:sdtEndPr/>
          <w:sdtContent>
            <w:tc>
              <w:tcPr>
                <w:tcW w:w="3539" w:type="dxa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14:paraId="74A52603" w14:textId="2D575461" w:rsidR="00EF1855" w:rsidRPr="00097C31" w:rsidRDefault="002A33A9" w:rsidP="006308FF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4"/>
                  </w:rPr>
                  <w:t>adresa zaměstnavatele:</w:t>
                </w:r>
              </w:p>
            </w:tc>
          </w:sdtContent>
        </w:sdt>
        <w:tc>
          <w:tcPr>
            <w:tcW w:w="6089" w:type="dxa"/>
            <w:tcBorders>
              <w:top w:val="single" w:sz="4" w:space="0" w:color="auto"/>
            </w:tcBorders>
          </w:tcPr>
          <w:sdt>
            <w:sdtPr>
              <w:rPr>
                <w:rFonts w:ascii="Arial" w:hAnsi="Arial" w:cs="Arial"/>
                <w:sz w:val="28"/>
                <w:szCs w:val="24"/>
              </w:rPr>
              <w:id w:val="-2010824722"/>
              <w:placeholder>
                <w:docPart w:val="C856875FB61D4AD89A5644DB4F9EFB26"/>
              </w:placeholder>
              <w:showingPlcHdr/>
            </w:sdtPr>
            <w:sdtContent>
              <w:p w14:paraId="7EB0408A" w14:textId="3C09C160" w:rsidR="00EF1855" w:rsidRPr="00097C31" w:rsidRDefault="005F5FF8" w:rsidP="006308FF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</w:t>
                </w:r>
                <w:r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                  </w:t>
                </w:r>
              </w:p>
            </w:sdtContent>
          </w:sdt>
        </w:tc>
      </w:tr>
      <w:tr w:rsidR="002A33A9" w:rsidRPr="00097C31" w14:paraId="7EA91A54" w14:textId="77777777" w:rsidTr="00027781">
        <w:sdt>
          <w:sdtPr>
            <w:rPr>
              <w:rFonts w:ascii="Arial" w:hAnsi="Arial" w:cs="Arial"/>
              <w:b/>
              <w:sz w:val="28"/>
              <w:szCs w:val="24"/>
            </w:rPr>
            <w:id w:val="-221602555"/>
            <w:lock w:val="contentLocked"/>
            <w:placeholder>
              <w:docPart w:val="8A18A25AD9A34D00A1F41C703B9E60BE"/>
            </w:placeholder>
            <w:showingPlcHdr/>
          </w:sdtPr>
          <w:sdtEndPr/>
          <w:sdtContent>
            <w:tc>
              <w:tcPr>
                <w:tcW w:w="3539" w:type="dxa"/>
                <w:vMerge w:val="restart"/>
                <w:shd w:val="clear" w:color="auto" w:fill="D9D9D9" w:themeFill="background1" w:themeFillShade="D9"/>
              </w:tcPr>
              <w:p w14:paraId="4DA3ECCD" w14:textId="4A2ABF2F" w:rsidR="002A33A9" w:rsidRPr="00097C31" w:rsidRDefault="002A33A9" w:rsidP="002A33A9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4"/>
                  </w:rPr>
                  <w:t>žadatel o nájem bytu je:</w:t>
                </w:r>
              </w:p>
            </w:tc>
          </w:sdtContent>
        </w:sdt>
        <w:tc>
          <w:tcPr>
            <w:tcW w:w="6089" w:type="dxa"/>
          </w:tcPr>
          <w:p w14:paraId="24C041CD" w14:textId="489596D5" w:rsidR="002A33A9" w:rsidRPr="00097C31" w:rsidRDefault="005F5FF8" w:rsidP="002A33A9">
            <w:pPr>
              <w:rPr>
                <w:rFonts w:ascii="Arial" w:hAnsi="Arial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-1205561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33A9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2A33A9">
              <w:rPr>
                <w:rFonts w:ascii="Arial" w:hAnsi="Arial" w:cs="Arial"/>
                <w:sz w:val="28"/>
                <w:szCs w:val="24"/>
              </w:rPr>
              <w:t xml:space="preserve">  zaměstnanec</w:t>
            </w:r>
          </w:p>
        </w:tc>
      </w:tr>
      <w:tr w:rsidR="002A33A9" w:rsidRPr="00097C31" w14:paraId="734FD967" w14:textId="77777777" w:rsidTr="00027781">
        <w:tc>
          <w:tcPr>
            <w:tcW w:w="3539" w:type="dxa"/>
            <w:vMerge/>
            <w:shd w:val="clear" w:color="auto" w:fill="D9D9D9" w:themeFill="background1" w:themeFillShade="D9"/>
          </w:tcPr>
          <w:p w14:paraId="6633068F" w14:textId="77777777" w:rsidR="002A33A9" w:rsidRDefault="002A33A9" w:rsidP="002A33A9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</w:tc>
        <w:tc>
          <w:tcPr>
            <w:tcW w:w="6089" w:type="dxa"/>
          </w:tcPr>
          <w:p w14:paraId="4E8F878C" w14:textId="22DE3A6B" w:rsidR="002A33A9" w:rsidRDefault="005F5FF8" w:rsidP="002A33A9">
            <w:pPr>
              <w:rPr>
                <w:rFonts w:ascii="MS Gothic" w:eastAsia="MS Gothic" w:hAnsi="MS Gothic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-749042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33A9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2A33A9">
              <w:rPr>
                <w:rFonts w:ascii="Arial" w:hAnsi="Arial" w:cs="Arial"/>
                <w:sz w:val="28"/>
                <w:szCs w:val="24"/>
              </w:rPr>
              <w:t xml:space="preserve">  OSVČ</w:t>
            </w:r>
          </w:p>
        </w:tc>
      </w:tr>
      <w:tr w:rsidR="002A33A9" w:rsidRPr="00097C31" w14:paraId="0F17BACA" w14:textId="77777777" w:rsidTr="00027781">
        <w:tc>
          <w:tcPr>
            <w:tcW w:w="3539" w:type="dxa"/>
            <w:vMerge/>
            <w:shd w:val="clear" w:color="auto" w:fill="D9D9D9" w:themeFill="background1" w:themeFillShade="D9"/>
          </w:tcPr>
          <w:p w14:paraId="3ECA8108" w14:textId="77777777" w:rsidR="002A33A9" w:rsidRDefault="002A33A9" w:rsidP="002A33A9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</w:tc>
        <w:tc>
          <w:tcPr>
            <w:tcW w:w="6089" w:type="dxa"/>
          </w:tcPr>
          <w:p w14:paraId="79C4D476" w14:textId="587F7190" w:rsidR="002A33A9" w:rsidRDefault="005F5FF8" w:rsidP="002A33A9">
            <w:pPr>
              <w:rPr>
                <w:rFonts w:ascii="MS Gothic" w:eastAsia="MS Gothic" w:hAnsi="MS Gothic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-9498509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33A9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2A33A9">
              <w:rPr>
                <w:rFonts w:ascii="Arial" w:hAnsi="Arial" w:cs="Arial"/>
                <w:sz w:val="28"/>
                <w:szCs w:val="24"/>
              </w:rPr>
              <w:t xml:space="preserve">  důchodce</w:t>
            </w:r>
          </w:p>
        </w:tc>
      </w:tr>
      <w:tr w:rsidR="002A33A9" w:rsidRPr="00097C31" w14:paraId="16437F20" w14:textId="77777777" w:rsidTr="00027781">
        <w:tc>
          <w:tcPr>
            <w:tcW w:w="3539" w:type="dxa"/>
            <w:vMerge/>
            <w:shd w:val="clear" w:color="auto" w:fill="D9D9D9" w:themeFill="background1" w:themeFillShade="D9"/>
          </w:tcPr>
          <w:p w14:paraId="166E1AF3" w14:textId="77777777" w:rsidR="002A33A9" w:rsidRDefault="002A33A9" w:rsidP="002A33A9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</w:tc>
        <w:tc>
          <w:tcPr>
            <w:tcW w:w="6089" w:type="dxa"/>
            <w:tcBorders>
              <w:bottom w:val="single" w:sz="4" w:space="0" w:color="auto"/>
            </w:tcBorders>
          </w:tcPr>
          <w:p w14:paraId="190CAC87" w14:textId="04CCC81E" w:rsidR="002A33A9" w:rsidRDefault="005F5FF8" w:rsidP="002A33A9">
            <w:pPr>
              <w:rPr>
                <w:rFonts w:ascii="MS Gothic" w:eastAsia="MS Gothic" w:hAnsi="MS Gothic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16147895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33A9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2A33A9">
              <w:rPr>
                <w:rFonts w:ascii="Arial" w:hAnsi="Arial" w:cs="Arial"/>
                <w:sz w:val="28"/>
                <w:szCs w:val="24"/>
              </w:rPr>
              <w:t xml:space="preserve">  bez pracovního poměru</w:t>
            </w:r>
          </w:p>
        </w:tc>
      </w:tr>
      <w:tr w:rsidR="002A33A9" w:rsidRPr="00097C31" w14:paraId="3C24BDAC" w14:textId="77777777" w:rsidTr="00027781">
        <w:tc>
          <w:tcPr>
            <w:tcW w:w="3539" w:type="dxa"/>
            <w:vMerge/>
            <w:shd w:val="clear" w:color="auto" w:fill="D9D9D9" w:themeFill="background1" w:themeFillShade="D9"/>
          </w:tcPr>
          <w:p w14:paraId="3BE13E25" w14:textId="77777777" w:rsidR="002A33A9" w:rsidRDefault="002A33A9" w:rsidP="002A33A9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</w:tc>
        <w:tc>
          <w:tcPr>
            <w:tcW w:w="6089" w:type="dxa"/>
            <w:tcBorders>
              <w:bottom w:val="single" w:sz="6" w:space="0" w:color="auto"/>
            </w:tcBorders>
          </w:tcPr>
          <w:p w14:paraId="4DE75D13" w14:textId="77777777" w:rsidR="002A33A9" w:rsidRDefault="005F5FF8" w:rsidP="002A33A9">
            <w:pPr>
              <w:rPr>
                <w:rFonts w:ascii="Arial" w:hAnsi="Arial" w:cs="Arial"/>
                <w:sz w:val="28"/>
                <w:szCs w:val="24"/>
              </w:rPr>
            </w:pPr>
            <w:sdt>
              <w:sdtPr>
                <w:rPr>
                  <w:rFonts w:ascii="Arial" w:hAnsi="Arial" w:cs="Arial"/>
                  <w:sz w:val="28"/>
                  <w:szCs w:val="24"/>
                </w:rPr>
                <w:id w:val="-405764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33A9">
                  <w:rPr>
                    <w:rFonts w:ascii="MS Gothic" w:eastAsia="MS Gothic" w:hAnsi="MS Gothic" w:cs="Arial" w:hint="eastAsia"/>
                    <w:sz w:val="28"/>
                    <w:szCs w:val="24"/>
                  </w:rPr>
                  <w:t>☐</w:t>
                </w:r>
              </w:sdtContent>
            </w:sdt>
            <w:r w:rsidR="002A33A9">
              <w:rPr>
                <w:rFonts w:ascii="Arial" w:hAnsi="Arial" w:cs="Arial"/>
                <w:sz w:val="28"/>
                <w:szCs w:val="24"/>
              </w:rPr>
              <w:t xml:space="preserve">  jiné (uveďte):</w:t>
            </w:r>
          </w:p>
          <w:p w14:paraId="4B19E9A2" w14:textId="16C7679D" w:rsidR="002A33A9" w:rsidRDefault="002A33A9" w:rsidP="002A33A9">
            <w:pPr>
              <w:rPr>
                <w:rFonts w:ascii="MS Gothic" w:eastAsia="MS Gothic" w:hAnsi="MS Gothic" w:cs="Arial"/>
                <w:sz w:val="28"/>
                <w:szCs w:val="24"/>
              </w:rPr>
            </w:pPr>
          </w:p>
        </w:tc>
      </w:tr>
    </w:tbl>
    <w:p w14:paraId="56FCDD64" w14:textId="77777777" w:rsidR="00EF1855" w:rsidRPr="00097C31" w:rsidRDefault="00EF1855" w:rsidP="006308FF">
      <w:pPr>
        <w:spacing w:after="0" w:line="240" w:lineRule="auto"/>
        <w:rPr>
          <w:rFonts w:ascii="Arial" w:hAnsi="Arial" w:cs="Arial"/>
          <w:sz w:val="32"/>
          <w:szCs w:val="24"/>
        </w:rPr>
      </w:pPr>
    </w:p>
    <w:p w14:paraId="25CA1C9B" w14:textId="336C3BB7" w:rsidR="00AF321F" w:rsidRPr="00097C31" w:rsidRDefault="00AF321F" w:rsidP="00AF321F">
      <w:pPr>
        <w:spacing w:after="0" w:line="240" w:lineRule="auto"/>
        <w:rPr>
          <w:rFonts w:ascii="Arial" w:hAnsi="Arial" w:cs="Arial"/>
          <w:b/>
          <w:sz w:val="32"/>
          <w:szCs w:val="24"/>
        </w:rPr>
      </w:pPr>
      <w:r>
        <w:rPr>
          <w:rFonts w:ascii="Arial" w:hAnsi="Arial" w:cs="Arial"/>
          <w:b/>
          <w:sz w:val="32"/>
          <w:szCs w:val="24"/>
        </w:rPr>
        <w:t>B</w:t>
      </w:r>
      <w:r w:rsidRPr="00097C31">
        <w:rPr>
          <w:rFonts w:ascii="Arial" w:hAnsi="Arial" w:cs="Arial"/>
          <w:b/>
          <w:sz w:val="32"/>
          <w:szCs w:val="24"/>
        </w:rPr>
        <w:t xml:space="preserve">/ </w:t>
      </w:r>
      <w:r>
        <w:rPr>
          <w:rFonts w:ascii="Arial" w:hAnsi="Arial" w:cs="Arial"/>
          <w:b/>
          <w:sz w:val="32"/>
          <w:szCs w:val="24"/>
        </w:rPr>
        <w:t>Osoby, které budou příslušníky domácnosti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539"/>
        <w:gridCol w:w="6089"/>
      </w:tblGrid>
      <w:tr w:rsidR="00AF321F" w:rsidRPr="00097C31" w14:paraId="0702367E" w14:textId="77777777" w:rsidTr="00027781">
        <w:tc>
          <w:tcPr>
            <w:tcW w:w="3539" w:type="dxa"/>
            <w:vMerge w:val="restart"/>
            <w:tcBorders>
              <w:top w:val="single" w:sz="8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Arial" w:hAnsi="Arial" w:cs="Arial"/>
                <w:b/>
                <w:sz w:val="28"/>
                <w:szCs w:val="24"/>
              </w:rPr>
              <w:id w:val="338514134"/>
              <w:lock w:val="contentLocked"/>
              <w:placeholder>
                <w:docPart w:val="7DC81D3A475B496CBDFB679166E76DCA"/>
              </w:placeholder>
              <w:showingPlcHdr/>
            </w:sdtPr>
            <w:sdtEndPr/>
            <w:sdtContent>
              <w:p w14:paraId="20F6AD38" w14:textId="1B020E2D" w:rsidR="00AF321F" w:rsidRPr="00097C31" w:rsidRDefault="00AF321F" w:rsidP="002227D0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b/>
                    <w:sz w:val="28"/>
                    <w:szCs w:val="24"/>
                  </w:rPr>
                  <w:t>jméno, příjmení:</w:t>
                </w:r>
              </w:p>
            </w:sdtContent>
          </w:sdt>
          <w:sdt>
            <w:sdtPr>
              <w:rPr>
                <w:rFonts w:ascii="Arial" w:hAnsi="Arial" w:cs="Arial"/>
                <w:b/>
                <w:sz w:val="28"/>
                <w:szCs w:val="24"/>
              </w:rPr>
              <w:id w:val="-555240347"/>
              <w:lock w:val="contentLocked"/>
              <w:placeholder>
                <w:docPart w:val="EFFC8262730B4913992CD4820CB2F5C0"/>
              </w:placeholder>
              <w:showingPlcHdr/>
            </w:sdtPr>
            <w:sdtEndPr/>
            <w:sdtContent>
              <w:p w14:paraId="3260122A" w14:textId="77777777" w:rsidR="00AF321F" w:rsidRPr="00097C31" w:rsidRDefault="00AF321F" w:rsidP="002227D0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b/>
                    <w:sz w:val="28"/>
                    <w:szCs w:val="24"/>
                  </w:rPr>
                  <w:t>datum narození:</w:t>
                </w:r>
              </w:p>
            </w:sdtContent>
          </w:sdt>
          <w:sdt>
            <w:sdtPr>
              <w:rPr>
                <w:rFonts w:ascii="Arial" w:hAnsi="Arial" w:cs="Arial"/>
                <w:b/>
                <w:sz w:val="28"/>
                <w:szCs w:val="24"/>
              </w:rPr>
              <w:id w:val="370728268"/>
              <w:lock w:val="contentLocked"/>
              <w:placeholder>
                <w:docPart w:val="60CE190B17D5447982F98C0357D1B999"/>
              </w:placeholder>
              <w:showingPlcHdr/>
            </w:sdtPr>
            <w:sdtEndPr/>
            <w:sdtContent>
              <w:p w14:paraId="55B81F67" w14:textId="386A73CF" w:rsidR="00AF321F" w:rsidRPr="00097C31" w:rsidRDefault="00AF321F" w:rsidP="002227D0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4"/>
                  </w:rPr>
                  <w:t>vztah k žadateli:</w:t>
                </w:r>
              </w:p>
            </w:sdtContent>
          </w:sdt>
        </w:tc>
        <w:sdt>
          <w:sdtPr>
            <w:rPr>
              <w:rFonts w:ascii="Arial" w:hAnsi="Arial" w:cs="Arial"/>
              <w:sz w:val="28"/>
              <w:szCs w:val="24"/>
            </w:rPr>
            <w:id w:val="2067441961"/>
            <w:placeholder>
              <w:docPart w:val="C1819DA05D6643A88B07B3E79400B775"/>
            </w:placeholder>
            <w:showingPlcHdr/>
          </w:sdtPr>
          <w:sdtEndPr/>
          <w:sdtContent>
            <w:tc>
              <w:tcPr>
                <w:tcW w:w="6089" w:type="dxa"/>
                <w:tcBorders>
                  <w:top w:val="single" w:sz="8" w:space="0" w:color="auto"/>
                  <w:bottom w:val="single" w:sz="4" w:space="0" w:color="auto"/>
                </w:tcBorders>
              </w:tcPr>
              <w:p w14:paraId="13999BFF" w14:textId="509CABFA" w:rsidR="00AF321F" w:rsidRPr="00097C31" w:rsidRDefault="00AF321F" w:rsidP="002227D0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</w:t>
                </w:r>
                <w:r w:rsidR="00027781">
                  <w:rPr>
                    <w:rFonts w:ascii="Arial" w:hAnsi="Arial" w:cs="Arial"/>
                    <w:sz w:val="28"/>
                    <w:szCs w:val="24"/>
                  </w:rPr>
                  <w:t xml:space="preserve">          </w:t>
                </w: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     </w:t>
                </w:r>
              </w:p>
            </w:tc>
          </w:sdtContent>
        </w:sdt>
      </w:tr>
      <w:tr w:rsidR="00AF321F" w:rsidRPr="00097C31" w14:paraId="314F0A39" w14:textId="77777777" w:rsidTr="00027781">
        <w:tc>
          <w:tcPr>
            <w:tcW w:w="3539" w:type="dxa"/>
            <w:vMerge/>
            <w:shd w:val="clear" w:color="auto" w:fill="D9D9D9" w:themeFill="background1" w:themeFillShade="D9"/>
          </w:tcPr>
          <w:p w14:paraId="7AF143BB" w14:textId="0464900B" w:rsidR="00AF321F" w:rsidRPr="00097C31" w:rsidRDefault="00AF321F" w:rsidP="002227D0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</w:tc>
        <w:sdt>
          <w:sdtPr>
            <w:rPr>
              <w:rFonts w:ascii="Arial" w:hAnsi="Arial" w:cs="Arial"/>
              <w:sz w:val="28"/>
              <w:szCs w:val="24"/>
            </w:rPr>
            <w:id w:val="-146589760"/>
            <w:placeholder>
              <w:docPart w:val="0B8FC568BD0C4850A040A4CA5AA0A775"/>
            </w:placeholder>
            <w:showingPlcHdr/>
            <w:date w:fullDate="1958-11-17T00:00:00Z">
              <w:dateFormat w:val="d. MMMM yyyy"/>
              <w:lid w:val="cs-CZ"/>
              <w:storeMappedDataAs w:val="dateTime"/>
              <w:calendar w:val="gregorian"/>
            </w:date>
          </w:sdtPr>
          <w:sdtEndPr/>
          <w:sdtContent>
            <w:tc>
              <w:tcPr>
                <w:tcW w:w="6089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4C05379" w14:textId="2CDC02FC" w:rsidR="00AF321F" w:rsidRPr="00097C31" w:rsidRDefault="00AF321F" w:rsidP="002227D0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</w:t>
                </w:r>
                <w:r w:rsidR="00027781">
                  <w:rPr>
                    <w:rFonts w:ascii="Arial" w:hAnsi="Arial" w:cs="Arial"/>
                    <w:sz w:val="28"/>
                    <w:szCs w:val="24"/>
                  </w:rPr>
                  <w:t xml:space="preserve">         </w:t>
                </w: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</w:t>
                </w:r>
              </w:p>
            </w:tc>
          </w:sdtContent>
        </w:sdt>
      </w:tr>
      <w:tr w:rsidR="00AF321F" w:rsidRPr="00097C31" w14:paraId="24458714" w14:textId="77777777" w:rsidTr="00027781">
        <w:tc>
          <w:tcPr>
            <w:tcW w:w="3539" w:type="dxa"/>
            <w:vMerge/>
            <w:tcBorders>
              <w:bottom w:val="single" w:sz="8" w:space="0" w:color="auto"/>
            </w:tcBorders>
            <w:shd w:val="clear" w:color="auto" w:fill="D9D9D9" w:themeFill="background1" w:themeFillShade="D9"/>
          </w:tcPr>
          <w:p w14:paraId="4047E833" w14:textId="29BDAEE3" w:rsidR="00AF321F" w:rsidRPr="00097C31" w:rsidRDefault="00AF321F" w:rsidP="002227D0">
            <w:pPr>
              <w:rPr>
                <w:rFonts w:ascii="Arial" w:hAnsi="Arial" w:cs="Arial"/>
                <w:sz w:val="28"/>
                <w:szCs w:val="24"/>
              </w:rPr>
            </w:pPr>
          </w:p>
        </w:tc>
        <w:sdt>
          <w:sdtPr>
            <w:rPr>
              <w:rFonts w:ascii="Arial" w:hAnsi="Arial" w:cs="Arial"/>
              <w:sz w:val="28"/>
              <w:szCs w:val="24"/>
            </w:rPr>
            <w:id w:val="135380800"/>
            <w:placeholder>
              <w:docPart w:val="09C862F48E22448FB896EE7D224B7833"/>
            </w:placeholder>
            <w:showingPlcHdr/>
          </w:sdtPr>
          <w:sdtEndPr/>
          <w:sdtContent>
            <w:tc>
              <w:tcPr>
                <w:tcW w:w="6089" w:type="dxa"/>
                <w:tcBorders>
                  <w:top w:val="single" w:sz="4" w:space="0" w:color="auto"/>
                  <w:bottom w:val="single" w:sz="8" w:space="0" w:color="auto"/>
                </w:tcBorders>
              </w:tcPr>
              <w:p w14:paraId="21A3CEE9" w14:textId="7D4B21AF" w:rsidR="00AF321F" w:rsidRPr="00097C31" w:rsidRDefault="00AF321F" w:rsidP="002227D0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</w:t>
                </w:r>
                <w:r w:rsidR="00027781">
                  <w:rPr>
                    <w:rFonts w:ascii="Arial" w:hAnsi="Arial" w:cs="Arial"/>
                    <w:sz w:val="28"/>
                    <w:szCs w:val="24"/>
                  </w:rPr>
                  <w:t xml:space="preserve">         </w:t>
                </w: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</w:t>
                </w:r>
              </w:p>
            </w:tc>
          </w:sdtContent>
        </w:sdt>
      </w:tr>
      <w:tr w:rsidR="00AF321F" w:rsidRPr="00097C31" w14:paraId="3A38FB82" w14:textId="77777777" w:rsidTr="00027781">
        <w:tc>
          <w:tcPr>
            <w:tcW w:w="3539" w:type="dxa"/>
            <w:vMerge w:val="restart"/>
            <w:tcBorders>
              <w:top w:val="single" w:sz="8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Arial" w:hAnsi="Arial" w:cs="Arial"/>
                <w:b/>
                <w:sz w:val="28"/>
                <w:szCs w:val="24"/>
              </w:rPr>
              <w:id w:val="687791817"/>
              <w:lock w:val="contentLocked"/>
              <w:placeholder>
                <w:docPart w:val="14CA89A9B25345E686CE22FE4E2C24D8"/>
              </w:placeholder>
              <w:showingPlcHdr/>
            </w:sdtPr>
            <w:sdtEndPr/>
            <w:sdtContent>
              <w:p w14:paraId="70D81332" w14:textId="0F11C329" w:rsidR="00AF321F" w:rsidRPr="00097C31" w:rsidRDefault="00AF321F" w:rsidP="00AF321F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b/>
                    <w:sz w:val="28"/>
                    <w:szCs w:val="24"/>
                  </w:rPr>
                  <w:t>jméno, příjmení:</w:t>
                </w:r>
              </w:p>
            </w:sdtContent>
          </w:sdt>
          <w:sdt>
            <w:sdtPr>
              <w:rPr>
                <w:rFonts w:ascii="Arial" w:hAnsi="Arial" w:cs="Arial"/>
                <w:b/>
                <w:sz w:val="28"/>
                <w:szCs w:val="24"/>
              </w:rPr>
              <w:id w:val="1069385689"/>
              <w:lock w:val="contentLocked"/>
              <w:placeholder>
                <w:docPart w:val="DD4704A36D1D4BCDAD8631281AB49C7D"/>
              </w:placeholder>
              <w:showingPlcHdr/>
            </w:sdtPr>
            <w:sdtEndPr/>
            <w:sdtContent>
              <w:p w14:paraId="2C654F30" w14:textId="77777777" w:rsidR="00AF321F" w:rsidRPr="00097C31" w:rsidRDefault="00AF321F" w:rsidP="00AF321F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b/>
                    <w:sz w:val="28"/>
                    <w:szCs w:val="24"/>
                  </w:rPr>
                  <w:t>datum narození:</w:t>
                </w:r>
              </w:p>
            </w:sdtContent>
          </w:sdt>
          <w:sdt>
            <w:sdtPr>
              <w:rPr>
                <w:rFonts w:ascii="Arial" w:hAnsi="Arial" w:cs="Arial"/>
                <w:b/>
                <w:sz w:val="28"/>
                <w:szCs w:val="24"/>
              </w:rPr>
              <w:id w:val="-408995315"/>
              <w:lock w:val="contentLocked"/>
              <w:placeholder>
                <w:docPart w:val="E99CDE85B31A4709A49C338DC71E1E3D"/>
              </w:placeholder>
              <w:showingPlcHdr/>
            </w:sdtPr>
            <w:sdtEndPr/>
            <w:sdtContent>
              <w:p w14:paraId="1A5BDA37" w14:textId="61112173" w:rsidR="00AF321F" w:rsidRPr="00097C31" w:rsidRDefault="00AF321F" w:rsidP="00AF321F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4"/>
                  </w:rPr>
                  <w:t>vztah k žadateli:</w:t>
                </w:r>
              </w:p>
            </w:sdtContent>
          </w:sdt>
        </w:tc>
        <w:sdt>
          <w:sdtPr>
            <w:rPr>
              <w:rFonts w:ascii="Arial" w:hAnsi="Arial" w:cs="Arial"/>
              <w:sz w:val="28"/>
              <w:szCs w:val="24"/>
            </w:rPr>
            <w:id w:val="1891771889"/>
            <w:placeholder>
              <w:docPart w:val="5774D8507F7042B79D505B16FF39CAA5"/>
            </w:placeholder>
            <w:showingPlcHdr/>
          </w:sdtPr>
          <w:sdtEndPr/>
          <w:sdtContent>
            <w:tc>
              <w:tcPr>
                <w:tcW w:w="6089" w:type="dxa"/>
                <w:tcBorders>
                  <w:top w:val="single" w:sz="8" w:space="0" w:color="auto"/>
                </w:tcBorders>
              </w:tcPr>
              <w:p w14:paraId="50CF428D" w14:textId="074D244B" w:rsidR="00AF321F" w:rsidRPr="00097C31" w:rsidRDefault="00AF321F" w:rsidP="00AF321F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 </w:t>
                </w:r>
                <w:r w:rsidR="00027781">
                  <w:rPr>
                    <w:rFonts w:ascii="Arial" w:hAnsi="Arial" w:cs="Arial"/>
                    <w:sz w:val="28"/>
                    <w:szCs w:val="24"/>
                  </w:rPr>
                  <w:t xml:space="preserve">         </w:t>
                </w: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</w:t>
                </w:r>
              </w:p>
            </w:tc>
          </w:sdtContent>
        </w:sdt>
      </w:tr>
      <w:tr w:rsidR="00AF321F" w:rsidRPr="00097C31" w14:paraId="5091765A" w14:textId="77777777" w:rsidTr="00027781">
        <w:tc>
          <w:tcPr>
            <w:tcW w:w="3539" w:type="dxa"/>
            <w:vMerge/>
            <w:shd w:val="clear" w:color="auto" w:fill="D9D9D9" w:themeFill="background1" w:themeFillShade="D9"/>
          </w:tcPr>
          <w:p w14:paraId="37156D5D" w14:textId="6B6127C8" w:rsidR="00AF321F" w:rsidRPr="00097C31" w:rsidRDefault="00AF321F" w:rsidP="002227D0">
            <w:pPr>
              <w:rPr>
                <w:rFonts w:ascii="Arial" w:hAnsi="Arial" w:cs="Arial"/>
                <w:sz w:val="28"/>
                <w:szCs w:val="24"/>
              </w:rPr>
            </w:pPr>
          </w:p>
        </w:tc>
        <w:sdt>
          <w:sdtPr>
            <w:rPr>
              <w:rFonts w:ascii="Arial" w:hAnsi="Arial" w:cs="Arial"/>
              <w:sz w:val="28"/>
              <w:szCs w:val="24"/>
            </w:rPr>
            <w:id w:val="-1377693160"/>
            <w:placeholder>
              <w:docPart w:val="89467F44FC4C4744ACCEE4036F9C62FE"/>
            </w:placeholder>
            <w:showingPlcHdr/>
          </w:sdtPr>
          <w:sdtEndPr/>
          <w:sdtContent>
            <w:tc>
              <w:tcPr>
                <w:tcW w:w="6089" w:type="dxa"/>
              </w:tcPr>
              <w:p w14:paraId="4C115908" w14:textId="2D4F070D" w:rsidR="00AF321F" w:rsidRPr="00097C31" w:rsidRDefault="00AF321F" w:rsidP="002227D0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          </w:t>
                </w:r>
                <w:r w:rsidR="00027781">
                  <w:rPr>
                    <w:rFonts w:ascii="Arial" w:hAnsi="Arial" w:cs="Arial"/>
                    <w:sz w:val="28"/>
                    <w:szCs w:val="24"/>
                  </w:rPr>
                  <w:t xml:space="preserve">         </w:t>
                </w: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</w:t>
                </w:r>
              </w:p>
            </w:tc>
          </w:sdtContent>
        </w:sdt>
      </w:tr>
      <w:tr w:rsidR="00AF321F" w:rsidRPr="00097C31" w14:paraId="0CC88418" w14:textId="77777777" w:rsidTr="00027781">
        <w:tc>
          <w:tcPr>
            <w:tcW w:w="3539" w:type="dxa"/>
            <w:vMerge/>
            <w:tcBorders>
              <w:bottom w:val="single" w:sz="8" w:space="0" w:color="auto"/>
            </w:tcBorders>
            <w:shd w:val="clear" w:color="auto" w:fill="D9D9D9" w:themeFill="background1" w:themeFillShade="D9"/>
          </w:tcPr>
          <w:p w14:paraId="77762A7E" w14:textId="4CCD0F29" w:rsidR="00AF321F" w:rsidRPr="00097C31" w:rsidRDefault="00AF321F" w:rsidP="002227D0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</w:tc>
        <w:sdt>
          <w:sdtPr>
            <w:rPr>
              <w:rFonts w:ascii="Arial" w:hAnsi="Arial" w:cs="Arial"/>
              <w:sz w:val="28"/>
              <w:szCs w:val="24"/>
            </w:rPr>
            <w:id w:val="-315879151"/>
            <w:placeholder>
              <w:docPart w:val="1C5CD6AE3E5F443CB81CBE3229AFA6D1"/>
            </w:placeholder>
            <w:showingPlcHdr/>
          </w:sdtPr>
          <w:sdtEndPr/>
          <w:sdtContent>
            <w:tc>
              <w:tcPr>
                <w:tcW w:w="6089" w:type="dxa"/>
                <w:tcBorders>
                  <w:bottom w:val="single" w:sz="8" w:space="0" w:color="auto"/>
                </w:tcBorders>
              </w:tcPr>
              <w:p w14:paraId="0B490EC6" w14:textId="0F5E6069" w:rsidR="00AF321F" w:rsidRPr="00097C31" w:rsidRDefault="00AF321F" w:rsidP="002227D0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</w:t>
                </w:r>
                <w:r w:rsidR="00027781">
                  <w:rPr>
                    <w:rFonts w:ascii="Arial" w:hAnsi="Arial" w:cs="Arial"/>
                    <w:sz w:val="28"/>
                    <w:szCs w:val="24"/>
                  </w:rPr>
                  <w:t xml:space="preserve"> </w:t>
                </w: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              </w:t>
                </w:r>
                <w:r>
                  <w:rPr>
                    <w:rFonts w:ascii="Arial" w:hAnsi="Arial" w:cs="Arial"/>
                    <w:sz w:val="28"/>
                    <w:szCs w:val="24"/>
                  </w:rPr>
                  <w:t xml:space="preserve"> </w:t>
                </w:r>
                <w:r w:rsidR="00027781">
                  <w:rPr>
                    <w:rFonts w:ascii="Arial" w:hAnsi="Arial" w:cs="Arial"/>
                    <w:sz w:val="28"/>
                    <w:szCs w:val="24"/>
                  </w:rPr>
                  <w:t xml:space="preserve">         </w:t>
                </w:r>
              </w:p>
            </w:tc>
          </w:sdtContent>
        </w:sdt>
      </w:tr>
      <w:tr w:rsidR="00AF321F" w:rsidRPr="00097C31" w14:paraId="5CF62E5F" w14:textId="77777777" w:rsidTr="00027781">
        <w:tc>
          <w:tcPr>
            <w:tcW w:w="3539" w:type="dxa"/>
            <w:vMerge w:val="restart"/>
            <w:tcBorders>
              <w:top w:val="single" w:sz="8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Arial" w:hAnsi="Arial" w:cs="Arial"/>
                <w:b/>
                <w:sz w:val="28"/>
                <w:szCs w:val="24"/>
              </w:rPr>
              <w:id w:val="1421606923"/>
              <w:lock w:val="contentLocked"/>
              <w:placeholder>
                <w:docPart w:val="157B4E6CB5CB431BA39A1E84749324B2"/>
              </w:placeholder>
              <w:showingPlcHdr/>
            </w:sdtPr>
            <w:sdtEndPr/>
            <w:sdtContent>
              <w:p w14:paraId="33BBE223" w14:textId="145014E0" w:rsidR="00AF321F" w:rsidRPr="00097C31" w:rsidRDefault="00AF321F" w:rsidP="00AF321F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b/>
                    <w:sz w:val="28"/>
                    <w:szCs w:val="24"/>
                  </w:rPr>
                  <w:t>jméno, příjmení:</w:t>
                </w:r>
              </w:p>
            </w:sdtContent>
          </w:sdt>
          <w:sdt>
            <w:sdtPr>
              <w:rPr>
                <w:rFonts w:ascii="Arial" w:hAnsi="Arial" w:cs="Arial"/>
                <w:b/>
                <w:sz w:val="28"/>
                <w:szCs w:val="24"/>
              </w:rPr>
              <w:id w:val="-24798453"/>
              <w:lock w:val="contentLocked"/>
              <w:placeholder>
                <w:docPart w:val="797157AF0CCE46BEB0571D3AE87FEEB6"/>
              </w:placeholder>
              <w:showingPlcHdr/>
            </w:sdtPr>
            <w:sdtEndPr/>
            <w:sdtContent>
              <w:p w14:paraId="49DF2BCF" w14:textId="77777777" w:rsidR="00AF321F" w:rsidRPr="00097C31" w:rsidRDefault="00AF321F" w:rsidP="00AF321F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b/>
                    <w:sz w:val="28"/>
                    <w:szCs w:val="24"/>
                  </w:rPr>
                  <w:t>datum narození:</w:t>
                </w:r>
              </w:p>
            </w:sdtContent>
          </w:sdt>
          <w:sdt>
            <w:sdtPr>
              <w:rPr>
                <w:rFonts w:ascii="Arial" w:hAnsi="Arial" w:cs="Arial"/>
                <w:b/>
                <w:sz w:val="28"/>
                <w:szCs w:val="24"/>
              </w:rPr>
              <w:id w:val="1731721613"/>
              <w:lock w:val="contentLocked"/>
              <w:placeholder>
                <w:docPart w:val="4DC0E77401094D56B9E56E8F8CCE0A12"/>
              </w:placeholder>
              <w:showingPlcHdr/>
            </w:sdtPr>
            <w:sdtEndPr/>
            <w:sdtContent>
              <w:p w14:paraId="03804F1C" w14:textId="11A08EE6" w:rsidR="00AF321F" w:rsidRDefault="00AF321F" w:rsidP="00AF321F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4"/>
                  </w:rPr>
                  <w:t>vztah k žadateli</w:t>
                </w:r>
              </w:p>
            </w:sdtContent>
          </w:sdt>
        </w:tc>
        <w:sdt>
          <w:sdtPr>
            <w:rPr>
              <w:rFonts w:ascii="Arial" w:hAnsi="Arial" w:cs="Arial"/>
              <w:sz w:val="28"/>
              <w:szCs w:val="24"/>
            </w:rPr>
            <w:id w:val="-742559192"/>
            <w:placeholder>
              <w:docPart w:val="5AF68CFD3CA94D18A388DE13D964E14F"/>
            </w:placeholder>
            <w:showingPlcHdr/>
          </w:sdtPr>
          <w:sdtEndPr/>
          <w:sdtContent>
            <w:tc>
              <w:tcPr>
                <w:tcW w:w="6089" w:type="dxa"/>
                <w:tcBorders>
                  <w:top w:val="single" w:sz="8" w:space="0" w:color="auto"/>
                </w:tcBorders>
              </w:tcPr>
              <w:p w14:paraId="6C679619" w14:textId="54E8C73D" w:rsidR="00AF321F" w:rsidRPr="00097C31" w:rsidRDefault="00AF321F" w:rsidP="00AF321F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</w:t>
                </w:r>
                <w:r w:rsidR="00027781">
                  <w:rPr>
                    <w:rFonts w:ascii="Arial" w:hAnsi="Arial" w:cs="Arial"/>
                    <w:sz w:val="28"/>
                    <w:szCs w:val="24"/>
                  </w:rPr>
                  <w:t xml:space="preserve">          </w:t>
                </w: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</w:t>
                </w:r>
                <w:r>
                  <w:rPr>
                    <w:rFonts w:ascii="Arial" w:hAnsi="Arial" w:cs="Arial"/>
                    <w:sz w:val="28"/>
                    <w:szCs w:val="24"/>
                  </w:rPr>
                  <w:t xml:space="preserve"> </w:t>
                </w:r>
              </w:p>
            </w:tc>
          </w:sdtContent>
        </w:sdt>
      </w:tr>
      <w:tr w:rsidR="00AF321F" w:rsidRPr="00097C31" w14:paraId="65B61DD3" w14:textId="77777777" w:rsidTr="00027781">
        <w:tc>
          <w:tcPr>
            <w:tcW w:w="3539" w:type="dxa"/>
            <w:vMerge/>
            <w:shd w:val="clear" w:color="auto" w:fill="D9D9D9" w:themeFill="background1" w:themeFillShade="D9"/>
          </w:tcPr>
          <w:p w14:paraId="6B5DE4ED" w14:textId="07F80D2C" w:rsidR="00AF321F" w:rsidRDefault="00AF321F" w:rsidP="002227D0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</w:tc>
        <w:sdt>
          <w:sdtPr>
            <w:rPr>
              <w:rFonts w:ascii="Arial" w:hAnsi="Arial" w:cs="Arial"/>
              <w:sz w:val="28"/>
              <w:szCs w:val="24"/>
            </w:rPr>
            <w:id w:val="-81613674"/>
            <w:placeholder>
              <w:docPart w:val="88A99B127C7F427799670CBF6D3C23A3"/>
            </w:placeholder>
            <w:showingPlcHdr/>
          </w:sdtPr>
          <w:sdtEndPr/>
          <w:sdtContent>
            <w:tc>
              <w:tcPr>
                <w:tcW w:w="6089" w:type="dxa"/>
              </w:tcPr>
              <w:p w14:paraId="0C243FF4" w14:textId="1CBE0427" w:rsidR="00AF321F" w:rsidRPr="00097C31" w:rsidRDefault="00AF321F" w:rsidP="002227D0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</w:t>
                </w:r>
                <w:r w:rsidR="00027781">
                  <w:rPr>
                    <w:rFonts w:ascii="Arial" w:hAnsi="Arial" w:cs="Arial"/>
                    <w:sz w:val="28"/>
                    <w:szCs w:val="24"/>
                  </w:rPr>
                  <w:t xml:space="preserve">          </w:t>
                </w: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</w:t>
                </w:r>
                <w:r>
                  <w:rPr>
                    <w:rFonts w:ascii="Arial" w:hAnsi="Arial" w:cs="Arial"/>
                    <w:sz w:val="28"/>
                    <w:szCs w:val="24"/>
                  </w:rPr>
                  <w:t xml:space="preserve"> </w:t>
                </w:r>
              </w:p>
            </w:tc>
          </w:sdtContent>
        </w:sdt>
      </w:tr>
      <w:tr w:rsidR="00AF321F" w:rsidRPr="00097C31" w14:paraId="7B4A9DB3" w14:textId="77777777" w:rsidTr="00027781">
        <w:tc>
          <w:tcPr>
            <w:tcW w:w="3539" w:type="dxa"/>
            <w:vMerge/>
            <w:tcBorders>
              <w:bottom w:val="single" w:sz="8" w:space="0" w:color="auto"/>
            </w:tcBorders>
            <w:shd w:val="clear" w:color="auto" w:fill="D9D9D9" w:themeFill="background1" w:themeFillShade="D9"/>
          </w:tcPr>
          <w:p w14:paraId="6C0448DC" w14:textId="77777777" w:rsidR="00AF321F" w:rsidRDefault="00AF321F" w:rsidP="00AF321F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</w:tc>
        <w:sdt>
          <w:sdtPr>
            <w:rPr>
              <w:rFonts w:ascii="Arial" w:hAnsi="Arial" w:cs="Arial"/>
              <w:sz w:val="28"/>
              <w:szCs w:val="24"/>
            </w:rPr>
            <w:id w:val="-1063793305"/>
            <w:placeholder>
              <w:docPart w:val="1F02B86A9F7E4891BB150397C675A7CE"/>
            </w:placeholder>
            <w:showingPlcHdr/>
          </w:sdtPr>
          <w:sdtEndPr/>
          <w:sdtContent>
            <w:tc>
              <w:tcPr>
                <w:tcW w:w="6089" w:type="dxa"/>
                <w:tcBorders>
                  <w:bottom w:val="single" w:sz="8" w:space="0" w:color="auto"/>
                </w:tcBorders>
              </w:tcPr>
              <w:p w14:paraId="7B6C0D64" w14:textId="3F2E4E9D" w:rsidR="00AF321F" w:rsidRPr="00097C31" w:rsidRDefault="00AF321F" w:rsidP="00AF321F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</w:t>
                </w:r>
                <w:r w:rsidR="00027781">
                  <w:rPr>
                    <w:rFonts w:ascii="Arial" w:hAnsi="Arial" w:cs="Arial"/>
                    <w:sz w:val="28"/>
                    <w:szCs w:val="24"/>
                  </w:rPr>
                  <w:t xml:space="preserve">          </w:t>
                </w: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</w:t>
                </w:r>
                <w:r>
                  <w:rPr>
                    <w:rFonts w:ascii="Arial" w:hAnsi="Arial" w:cs="Arial"/>
                    <w:sz w:val="28"/>
                    <w:szCs w:val="24"/>
                  </w:rPr>
                  <w:t xml:space="preserve"> </w:t>
                </w:r>
              </w:p>
            </w:tc>
          </w:sdtContent>
        </w:sdt>
      </w:tr>
      <w:tr w:rsidR="00AF321F" w:rsidRPr="00097C31" w14:paraId="170D1155" w14:textId="77777777" w:rsidTr="00027781">
        <w:tc>
          <w:tcPr>
            <w:tcW w:w="3539" w:type="dxa"/>
            <w:vMerge w:val="restart"/>
            <w:tcBorders>
              <w:top w:val="single" w:sz="8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Arial" w:hAnsi="Arial" w:cs="Arial"/>
                <w:b/>
                <w:sz w:val="28"/>
                <w:szCs w:val="24"/>
              </w:rPr>
              <w:id w:val="2143769239"/>
              <w:lock w:val="contentLocked"/>
              <w:placeholder>
                <w:docPart w:val="EDE199469B004708A4A91F6E1A968BB6"/>
              </w:placeholder>
              <w:showingPlcHdr/>
            </w:sdtPr>
            <w:sdtEndPr/>
            <w:sdtContent>
              <w:p w14:paraId="6EDD60E1" w14:textId="77777777" w:rsidR="00AF321F" w:rsidRPr="00097C31" w:rsidRDefault="00AF321F" w:rsidP="00AF321F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b/>
                    <w:sz w:val="28"/>
                    <w:szCs w:val="24"/>
                  </w:rPr>
                  <w:t>jméno, příjmení:</w:t>
                </w:r>
              </w:p>
            </w:sdtContent>
          </w:sdt>
          <w:sdt>
            <w:sdtPr>
              <w:rPr>
                <w:rFonts w:ascii="Arial" w:hAnsi="Arial" w:cs="Arial"/>
                <w:b/>
                <w:sz w:val="28"/>
                <w:szCs w:val="24"/>
              </w:rPr>
              <w:id w:val="-777489776"/>
              <w:lock w:val="contentLocked"/>
              <w:placeholder>
                <w:docPart w:val="0B30A78DA3C94DF6BA834194962C114A"/>
              </w:placeholder>
              <w:showingPlcHdr/>
            </w:sdtPr>
            <w:sdtEndPr/>
            <w:sdtContent>
              <w:p w14:paraId="3DDA9D7C" w14:textId="77777777" w:rsidR="00AF321F" w:rsidRPr="00097C31" w:rsidRDefault="00AF321F" w:rsidP="00AF321F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b/>
                    <w:sz w:val="28"/>
                    <w:szCs w:val="24"/>
                  </w:rPr>
                  <w:t>datum narození:</w:t>
                </w:r>
              </w:p>
            </w:sdtContent>
          </w:sdt>
          <w:sdt>
            <w:sdtPr>
              <w:rPr>
                <w:rFonts w:ascii="Arial" w:hAnsi="Arial" w:cs="Arial"/>
                <w:b/>
                <w:sz w:val="28"/>
                <w:szCs w:val="24"/>
              </w:rPr>
              <w:id w:val="1808044922"/>
              <w:lock w:val="contentLocked"/>
              <w:placeholder>
                <w:docPart w:val="3BA6E5C440F7438EA4358CD68A4D097C"/>
              </w:placeholder>
              <w:showingPlcHdr/>
            </w:sdtPr>
            <w:sdtEndPr/>
            <w:sdtContent>
              <w:p w14:paraId="69C3EEC7" w14:textId="06D880BB" w:rsidR="00AF321F" w:rsidRDefault="00AF321F" w:rsidP="00AF321F">
                <w:pPr>
                  <w:rPr>
                    <w:rFonts w:ascii="Arial" w:hAnsi="Arial" w:cs="Arial"/>
                    <w:b/>
                    <w:sz w:val="28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4"/>
                  </w:rPr>
                  <w:t>vztah k žadateli</w:t>
                </w:r>
              </w:p>
            </w:sdtContent>
          </w:sdt>
        </w:tc>
        <w:sdt>
          <w:sdtPr>
            <w:rPr>
              <w:rFonts w:ascii="Arial" w:hAnsi="Arial" w:cs="Arial"/>
              <w:sz w:val="28"/>
              <w:szCs w:val="24"/>
            </w:rPr>
            <w:id w:val="1490128617"/>
            <w:placeholder>
              <w:docPart w:val="A2B163736D2F45DF8998EA25ECFF0196"/>
            </w:placeholder>
            <w:showingPlcHdr/>
          </w:sdtPr>
          <w:sdtEndPr/>
          <w:sdtContent>
            <w:tc>
              <w:tcPr>
                <w:tcW w:w="6089" w:type="dxa"/>
                <w:tcBorders>
                  <w:top w:val="single" w:sz="8" w:space="0" w:color="auto"/>
                </w:tcBorders>
              </w:tcPr>
              <w:p w14:paraId="1CAC3F82" w14:textId="5D398888" w:rsidR="00AF321F" w:rsidRPr="00097C31" w:rsidRDefault="00AF321F" w:rsidP="00AF321F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</w:t>
                </w:r>
                <w:r w:rsidR="00027781">
                  <w:rPr>
                    <w:rFonts w:ascii="Arial" w:hAnsi="Arial" w:cs="Arial"/>
                    <w:sz w:val="28"/>
                    <w:szCs w:val="24"/>
                  </w:rPr>
                  <w:t xml:space="preserve">         </w:t>
                </w: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              </w:t>
                </w:r>
                <w:r>
                  <w:rPr>
                    <w:rFonts w:ascii="Arial" w:hAnsi="Arial" w:cs="Arial"/>
                    <w:sz w:val="28"/>
                    <w:szCs w:val="24"/>
                  </w:rPr>
                  <w:t xml:space="preserve"> </w:t>
                </w:r>
              </w:p>
            </w:tc>
          </w:sdtContent>
        </w:sdt>
      </w:tr>
      <w:tr w:rsidR="00AF321F" w:rsidRPr="00097C31" w14:paraId="1FCE3A44" w14:textId="77777777" w:rsidTr="00027781">
        <w:tc>
          <w:tcPr>
            <w:tcW w:w="3539" w:type="dxa"/>
            <w:vMerge/>
            <w:shd w:val="clear" w:color="auto" w:fill="D9D9D9" w:themeFill="background1" w:themeFillShade="D9"/>
          </w:tcPr>
          <w:p w14:paraId="7621A319" w14:textId="77777777" w:rsidR="00AF321F" w:rsidRDefault="00AF321F" w:rsidP="00AF321F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</w:tc>
        <w:sdt>
          <w:sdtPr>
            <w:rPr>
              <w:rFonts w:ascii="Arial" w:hAnsi="Arial" w:cs="Arial"/>
              <w:sz w:val="28"/>
              <w:szCs w:val="24"/>
            </w:rPr>
            <w:id w:val="-466738709"/>
            <w:placeholder>
              <w:docPart w:val="95AFE26F99234CDB92EF82EAF22F5756"/>
            </w:placeholder>
            <w:showingPlcHdr/>
          </w:sdtPr>
          <w:sdtEndPr/>
          <w:sdtContent>
            <w:tc>
              <w:tcPr>
                <w:tcW w:w="6089" w:type="dxa"/>
                <w:tcBorders>
                  <w:bottom w:val="single" w:sz="4" w:space="0" w:color="auto"/>
                </w:tcBorders>
              </w:tcPr>
              <w:p w14:paraId="037AF9CF" w14:textId="0337ACD7" w:rsidR="00AF321F" w:rsidRPr="00097C31" w:rsidRDefault="00AF321F" w:rsidP="00AF321F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                         </w:t>
                </w:r>
                <w:r>
                  <w:rPr>
                    <w:rFonts w:ascii="Arial" w:hAnsi="Arial" w:cs="Arial"/>
                    <w:sz w:val="28"/>
                    <w:szCs w:val="24"/>
                  </w:rPr>
                  <w:t xml:space="preserve"> </w:t>
                </w:r>
              </w:p>
            </w:tc>
          </w:sdtContent>
        </w:sdt>
      </w:tr>
      <w:tr w:rsidR="00AF321F" w:rsidRPr="00097C31" w14:paraId="34793286" w14:textId="77777777" w:rsidTr="00027781">
        <w:tc>
          <w:tcPr>
            <w:tcW w:w="3539" w:type="dxa"/>
            <w:vMerge/>
            <w:tcBorders>
              <w:bottom w:val="single" w:sz="8" w:space="0" w:color="auto"/>
            </w:tcBorders>
            <w:shd w:val="clear" w:color="auto" w:fill="D9D9D9" w:themeFill="background1" w:themeFillShade="D9"/>
          </w:tcPr>
          <w:p w14:paraId="748EEA0A" w14:textId="77777777" w:rsidR="00AF321F" w:rsidRDefault="00AF321F" w:rsidP="00AF321F">
            <w:pPr>
              <w:rPr>
                <w:rFonts w:ascii="Arial" w:hAnsi="Arial" w:cs="Arial"/>
                <w:b/>
                <w:sz w:val="28"/>
                <w:szCs w:val="24"/>
              </w:rPr>
            </w:pPr>
          </w:p>
        </w:tc>
        <w:sdt>
          <w:sdtPr>
            <w:rPr>
              <w:rFonts w:ascii="Arial" w:hAnsi="Arial" w:cs="Arial"/>
              <w:sz w:val="28"/>
              <w:szCs w:val="24"/>
            </w:rPr>
            <w:id w:val="-407315420"/>
            <w:placeholder>
              <w:docPart w:val="DEB8EA41212F443189A9415C25C4083A"/>
            </w:placeholder>
            <w:showingPlcHdr/>
          </w:sdtPr>
          <w:sdtEndPr/>
          <w:sdtContent>
            <w:tc>
              <w:tcPr>
                <w:tcW w:w="6089" w:type="dxa"/>
                <w:tcBorders>
                  <w:bottom w:val="single" w:sz="8" w:space="0" w:color="auto"/>
                </w:tcBorders>
              </w:tcPr>
              <w:p w14:paraId="29B589EE" w14:textId="09EE6902" w:rsidR="00AF321F" w:rsidRPr="00097C31" w:rsidRDefault="00AF321F" w:rsidP="00AF321F">
                <w:pPr>
                  <w:rPr>
                    <w:rFonts w:ascii="Arial" w:hAnsi="Arial" w:cs="Arial"/>
                    <w:sz w:val="28"/>
                    <w:szCs w:val="24"/>
                  </w:rPr>
                </w:pPr>
                <w:r w:rsidRPr="00097C31">
                  <w:rPr>
                    <w:rFonts w:ascii="Arial" w:hAnsi="Arial" w:cs="Arial"/>
                    <w:sz w:val="28"/>
                    <w:szCs w:val="24"/>
                  </w:rPr>
                  <w:t xml:space="preserve">                                                                </w:t>
                </w:r>
                <w:r>
                  <w:rPr>
                    <w:rFonts w:ascii="Arial" w:hAnsi="Arial" w:cs="Arial"/>
                    <w:sz w:val="28"/>
                    <w:szCs w:val="24"/>
                  </w:rPr>
                  <w:t xml:space="preserve"> </w:t>
                </w:r>
              </w:p>
            </w:tc>
          </w:sdtContent>
        </w:sdt>
      </w:tr>
    </w:tbl>
    <w:p w14:paraId="50EE9322" w14:textId="77777777" w:rsidR="00EF1855" w:rsidRPr="00097C31" w:rsidRDefault="00EF1855" w:rsidP="006308FF">
      <w:pPr>
        <w:spacing w:after="0" w:line="240" w:lineRule="auto"/>
        <w:rPr>
          <w:rFonts w:ascii="Arial" w:hAnsi="Arial" w:cs="Arial"/>
          <w:sz w:val="32"/>
          <w:szCs w:val="24"/>
        </w:rPr>
      </w:pPr>
    </w:p>
    <w:p w14:paraId="7900D491" w14:textId="77777777" w:rsidR="00EF1855" w:rsidRPr="00097C31" w:rsidRDefault="00EF1855" w:rsidP="006308FF">
      <w:pPr>
        <w:spacing w:after="0" w:line="240" w:lineRule="auto"/>
        <w:rPr>
          <w:rFonts w:ascii="Arial" w:hAnsi="Arial" w:cs="Arial"/>
          <w:sz w:val="32"/>
          <w:szCs w:val="24"/>
        </w:rPr>
      </w:pPr>
    </w:p>
    <w:p w14:paraId="3DC62948" w14:textId="10718C9D" w:rsidR="00EF1855" w:rsidRPr="00097C31" w:rsidRDefault="00EF1855" w:rsidP="006308FF">
      <w:pPr>
        <w:rPr>
          <w:rFonts w:ascii="Arial" w:hAnsi="Arial" w:cs="Arial"/>
          <w:sz w:val="36"/>
          <w:szCs w:val="24"/>
        </w:rPr>
      </w:pPr>
      <w:r w:rsidRPr="00097C31">
        <w:rPr>
          <w:rFonts w:ascii="Arial" w:hAnsi="Arial" w:cs="Arial"/>
          <w:sz w:val="28"/>
          <w:szCs w:val="24"/>
        </w:rPr>
        <w:t>V </w:t>
      </w:r>
      <w:sdt>
        <w:sdtPr>
          <w:rPr>
            <w:rFonts w:ascii="Arial" w:hAnsi="Arial" w:cs="Arial"/>
            <w:sz w:val="20"/>
            <w:szCs w:val="20"/>
          </w:rPr>
          <w:id w:val="1752153538"/>
          <w:placeholder>
            <w:docPart w:val="06EBB4EE774840049C8CDC2BE8D07975"/>
          </w:placeholder>
          <w:showingPlcHdr/>
        </w:sdtPr>
        <w:sdtEndPr/>
        <w:sdtContent>
          <w:r w:rsidR="00027781" w:rsidRPr="00027781">
            <w:rPr>
              <w:rFonts w:ascii="Arial" w:hAnsi="Arial" w:cs="Arial"/>
              <w:sz w:val="28"/>
              <w:szCs w:val="28"/>
            </w:rPr>
            <w:t>………………………</w:t>
          </w:r>
        </w:sdtContent>
      </w:sdt>
      <w:r w:rsidRPr="00097C31">
        <w:rPr>
          <w:rFonts w:ascii="Arial" w:hAnsi="Arial" w:cs="Arial"/>
          <w:sz w:val="28"/>
          <w:szCs w:val="24"/>
        </w:rPr>
        <w:t xml:space="preserve">  dne</w:t>
      </w:r>
      <w:r w:rsidRPr="00097C31">
        <w:rPr>
          <w:rFonts w:ascii="Arial" w:hAnsi="Arial" w:cs="Arial"/>
          <w:sz w:val="36"/>
          <w:szCs w:val="24"/>
        </w:rPr>
        <w:t xml:space="preserve"> </w:t>
      </w:r>
      <w:sdt>
        <w:sdtPr>
          <w:rPr>
            <w:rFonts w:ascii="Arial" w:hAnsi="Arial" w:cs="Arial"/>
            <w:sz w:val="28"/>
            <w:szCs w:val="24"/>
          </w:rPr>
          <w:id w:val="744767765"/>
          <w:placeholder>
            <w:docPart w:val="77F002844A784FA5ADCF4D32FFBAA895"/>
          </w:placeholder>
          <w:showingPlcHdr/>
          <w:date w:fullDate="2022-03-16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Pr="00097C31">
            <w:rPr>
              <w:rFonts w:ascii="Arial" w:hAnsi="Arial" w:cs="Arial"/>
              <w:sz w:val="24"/>
              <w:szCs w:val="24"/>
            </w:rPr>
            <w:t>………………</w:t>
          </w:r>
        </w:sdtContent>
      </w:sdt>
      <w:r w:rsidRPr="00097C31">
        <w:rPr>
          <w:rFonts w:ascii="Arial" w:hAnsi="Arial" w:cs="Arial"/>
          <w:sz w:val="36"/>
          <w:szCs w:val="24"/>
        </w:rPr>
        <w:tab/>
      </w:r>
    </w:p>
    <w:p w14:paraId="762A94D5" w14:textId="77777777" w:rsidR="00EF1855" w:rsidRPr="00097C31" w:rsidRDefault="00EF1855" w:rsidP="006308FF">
      <w:pPr>
        <w:spacing w:after="0" w:line="240" w:lineRule="auto"/>
        <w:rPr>
          <w:rFonts w:ascii="Arial" w:hAnsi="Arial" w:cs="Arial"/>
          <w:sz w:val="36"/>
          <w:szCs w:val="24"/>
        </w:rPr>
      </w:pPr>
    </w:p>
    <w:p w14:paraId="4514BAD0" w14:textId="7F3A0DEF" w:rsidR="00EF1855" w:rsidRPr="00097C31" w:rsidRDefault="005F5FF8" w:rsidP="006308FF">
      <w:pPr>
        <w:spacing w:after="0" w:line="240" w:lineRule="auto"/>
        <w:ind w:left="3540" w:firstLine="708"/>
        <w:rPr>
          <w:rFonts w:ascii="Arial" w:hAnsi="Arial" w:cs="Arial"/>
          <w:sz w:val="32"/>
          <w:szCs w:val="24"/>
        </w:rPr>
      </w:pPr>
      <w:sdt>
        <w:sdtPr>
          <w:rPr>
            <w:rFonts w:ascii="Arial" w:hAnsi="Arial" w:cs="Arial"/>
            <w:sz w:val="36"/>
            <w:szCs w:val="24"/>
          </w:rPr>
          <w:id w:val="53362077"/>
          <w:lock w:val="contentLocked"/>
          <w:placeholder>
            <w:docPart w:val="7E0D76767CAF45E5A7196A1FF6D5B6CB"/>
          </w:placeholder>
          <w:showingPlcHdr/>
        </w:sdtPr>
        <w:sdtEndPr/>
        <w:sdtContent>
          <w:r w:rsidR="00EF1855" w:rsidRPr="00097C31">
            <w:rPr>
              <w:rFonts w:ascii="Arial" w:hAnsi="Arial" w:cs="Arial"/>
              <w:b/>
              <w:szCs w:val="24"/>
            </w:rPr>
            <w:t>Podpis</w:t>
          </w:r>
          <w:r w:rsidR="00974F85">
            <w:rPr>
              <w:rFonts w:ascii="Arial" w:hAnsi="Arial" w:cs="Arial"/>
              <w:b/>
              <w:szCs w:val="24"/>
            </w:rPr>
            <w:t>:</w:t>
          </w:r>
        </w:sdtContent>
      </w:sdt>
      <w:r w:rsidR="00EF1855" w:rsidRPr="00097C31">
        <w:rPr>
          <w:rFonts w:ascii="Arial" w:hAnsi="Arial" w:cs="Arial"/>
          <w:sz w:val="18"/>
          <w:szCs w:val="24"/>
        </w:rPr>
        <w:t>…………………………………….</w:t>
      </w:r>
    </w:p>
    <w:p w14:paraId="474FA09E" w14:textId="77777777" w:rsidR="00EF1855" w:rsidRPr="00097C31" w:rsidRDefault="00EF1855" w:rsidP="006308FF">
      <w:pPr>
        <w:spacing w:after="0" w:line="240" w:lineRule="auto"/>
        <w:ind w:left="3540" w:firstLine="708"/>
        <w:rPr>
          <w:rFonts w:ascii="Arial" w:hAnsi="Arial" w:cs="Arial"/>
          <w:sz w:val="32"/>
          <w:szCs w:val="24"/>
        </w:rPr>
      </w:pPr>
    </w:p>
    <w:p w14:paraId="54D1AC2F" w14:textId="77777777" w:rsidR="00EF1855" w:rsidRDefault="00EF1855" w:rsidP="006308FF">
      <w:pPr>
        <w:spacing w:after="0" w:line="240" w:lineRule="auto"/>
        <w:ind w:left="3540" w:firstLine="708"/>
        <w:rPr>
          <w:rFonts w:ascii="Arial" w:hAnsi="Arial" w:cs="Arial"/>
          <w:sz w:val="32"/>
          <w:szCs w:val="24"/>
        </w:rPr>
      </w:pPr>
    </w:p>
    <w:p w14:paraId="04E1D4C8" w14:textId="77777777" w:rsidR="00027781" w:rsidRPr="00097C31" w:rsidRDefault="00027781" w:rsidP="006308FF">
      <w:pPr>
        <w:spacing w:after="0" w:line="240" w:lineRule="auto"/>
        <w:ind w:left="3540" w:firstLine="708"/>
        <w:rPr>
          <w:rFonts w:ascii="Arial" w:hAnsi="Arial" w:cs="Arial"/>
          <w:sz w:val="32"/>
          <w:szCs w:val="24"/>
        </w:rPr>
      </w:pPr>
    </w:p>
    <w:p w14:paraId="22F652B7" w14:textId="57147C64" w:rsidR="00097C31" w:rsidRPr="00027781" w:rsidRDefault="00974F85" w:rsidP="00974F85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32"/>
          <w:szCs w:val="24"/>
        </w:rPr>
        <w:t>C</w:t>
      </w:r>
      <w:r w:rsidRPr="00097C31">
        <w:rPr>
          <w:rFonts w:ascii="Arial" w:hAnsi="Arial" w:cs="Arial"/>
          <w:b/>
          <w:sz w:val="32"/>
          <w:szCs w:val="24"/>
        </w:rPr>
        <w:t xml:space="preserve">/ </w:t>
      </w:r>
      <w:r w:rsidRPr="00027781">
        <w:rPr>
          <w:rFonts w:ascii="Arial" w:hAnsi="Arial" w:cs="Arial"/>
          <w:b/>
          <w:sz w:val="32"/>
          <w:szCs w:val="24"/>
        </w:rPr>
        <w:t xml:space="preserve">Souhlas se zpracováním osobních údajů (dále jen </w:t>
      </w:r>
      <w:r w:rsidR="005F5FF8" w:rsidRPr="00027781">
        <w:rPr>
          <w:rFonts w:ascii="Arial" w:hAnsi="Arial" w:cs="Arial"/>
          <w:b/>
          <w:sz w:val="32"/>
          <w:szCs w:val="24"/>
        </w:rPr>
        <w:t>„souhlas</w:t>
      </w:r>
      <w:r w:rsidRPr="00027781">
        <w:rPr>
          <w:rFonts w:ascii="Arial" w:hAnsi="Arial" w:cs="Arial"/>
          <w:b/>
          <w:sz w:val="32"/>
          <w:szCs w:val="24"/>
        </w:rPr>
        <w:t>“) udělený ve smyslu Nařízení (EU) č. 2016/679 (GDPR), ve znění pozdějších předpisů.</w:t>
      </w:r>
    </w:p>
    <w:sdt>
      <w:sdtPr>
        <w:rPr>
          <w:rFonts w:ascii="Arial" w:eastAsiaTheme="minorHAnsi" w:hAnsi="Arial" w:cs="Arial"/>
          <w:b w:val="0"/>
          <w:i/>
          <w:kern w:val="0"/>
          <w:sz w:val="22"/>
          <w:szCs w:val="24"/>
          <w:lang w:eastAsia="en-US"/>
        </w:rPr>
        <w:id w:val="1359075978"/>
        <w:lock w:val="contentLocked"/>
        <w:placeholder>
          <w:docPart w:val="8E5E6989F46B4AB2B845795FD1331E55"/>
        </w:placeholder>
        <w:group/>
      </w:sdtPr>
      <w:sdtEndPr>
        <w:rPr>
          <w:i w:val="0"/>
          <w:szCs w:val="22"/>
        </w:rPr>
      </w:sdtEndPr>
      <w:sdtContent>
        <w:p w14:paraId="7D092F3F" w14:textId="44A80B63" w:rsidR="00974F85" w:rsidRPr="00974F85" w:rsidRDefault="00974F85" w:rsidP="00974F85">
          <w:pPr>
            <w:pStyle w:val="Nadpis9"/>
            <w:jc w:val="center"/>
            <w:rPr>
              <w:rFonts w:ascii="Arial" w:hAnsi="Arial" w:cs="Arial"/>
              <w:sz w:val="20"/>
            </w:rPr>
          </w:pPr>
        </w:p>
        <w:p w14:paraId="64667B2C" w14:textId="77777777" w:rsidR="00974F85" w:rsidRPr="00974F85" w:rsidRDefault="00974F85" w:rsidP="00974F85">
          <w:pPr>
            <w:spacing w:after="0" w:line="240" w:lineRule="auto"/>
            <w:jc w:val="both"/>
            <w:rPr>
              <w:rFonts w:ascii="Arial" w:hAnsi="Arial" w:cs="Arial"/>
              <w:sz w:val="20"/>
              <w:szCs w:val="20"/>
            </w:rPr>
          </w:pPr>
          <w:r w:rsidRPr="00974F85">
            <w:rPr>
              <w:rFonts w:ascii="Arial" w:hAnsi="Arial" w:cs="Arial"/>
              <w:sz w:val="20"/>
              <w:szCs w:val="20"/>
            </w:rPr>
            <w:t>Já, níže podepsaný/á souhlasím se zpracováním uvedených osobních údajů Městskému obvodu Ústí nad Labem – Střekov, IČO 00081531, se sídlem Národního odboje 794/15, 400 03 Ústí nad Labem – Střekov.</w:t>
          </w:r>
        </w:p>
        <w:p w14:paraId="4A90276B" w14:textId="77777777" w:rsidR="00974F85" w:rsidRPr="00974F85" w:rsidRDefault="00974F85" w:rsidP="00974F85">
          <w:pPr>
            <w:spacing w:after="0" w:line="240" w:lineRule="auto"/>
            <w:jc w:val="both"/>
            <w:rPr>
              <w:rFonts w:ascii="Arial" w:hAnsi="Arial" w:cs="Arial"/>
              <w:sz w:val="20"/>
              <w:szCs w:val="20"/>
            </w:rPr>
          </w:pPr>
        </w:p>
        <w:p w14:paraId="174504F2" w14:textId="77777777" w:rsidR="00974F85" w:rsidRPr="00974F85" w:rsidRDefault="00974F85" w:rsidP="00974F85">
          <w:pPr>
            <w:spacing w:after="0" w:line="240" w:lineRule="auto"/>
            <w:jc w:val="both"/>
            <w:rPr>
              <w:rFonts w:ascii="Arial" w:hAnsi="Arial" w:cs="Arial"/>
              <w:b/>
              <w:sz w:val="20"/>
              <w:szCs w:val="20"/>
              <w:u w:val="single"/>
            </w:rPr>
          </w:pPr>
          <w:r w:rsidRPr="00974F85">
            <w:rPr>
              <w:rFonts w:ascii="Arial" w:hAnsi="Arial" w:cs="Arial"/>
              <w:b/>
              <w:sz w:val="20"/>
              <w:szCs w:val="20"/>
              <w:u w:val="single"/>
            </w:rPr>
            <w:t xml:space="preserve">Rozsah zpracování </w:t>
          </w:r>
        </w:p>
        <w:p w14:paraId="4DDB7FEB" w14:textId="77777777" w:rsidR="00974F85" w:rsidRPr="00974F85" w:rsidRDefault="00974F85" w:rsidP="00974F85">
          <w:pPr>
            <w:spacing w:after="0" w:line="240" w:lineRule="auto"/>
            <w:jc w:val="both"/>
            <w:rPr>
              <w:rFonts w:ascii="Arial" w:hAnsi="Arial" w:cs="Arial"/>
              <w:sz w:val="20"/>
              <w:szCs w:val="20"/>
            </w:rPr>
          </w:pPr>
          <w:r w:rsidRPr="00974F85">
            <w:rPr>
              <w:rFonts w:ascii="Arial" w:hAnsi="Arial" w:cs="Arial"/>
              <w:sz w:val="20"/>
              <w:szCs w:val="20"/>
            </w:rPr>
            <w:t>- identifikační a adresní údaje (jméno, příjmení, titul, datum narození, rodné číslo, trvalá, přechodná a kontaktní adresa, vzdělání, rodinný vztah, zaměstnání a zdroj příjmů</w:t>
          </w:r>
        </w:p>
        <w:p w14:paraId="78C74990" w14:textId="77777777" w:rsidR="00974F85" w:rsidRPr="00974F85" w:rsidRDefault="00974F85" w:rsidP="00974F85">
          <w:pPr>
            <w:spacing w:after="0" w:line="240" w:lineRule="auto"/>
            <w:jc w:val="both"/>
            <w:rPr>
              <w:rFonts w:ascii="Arial" w:hAnsi="Arial" w:cs="Arial"/>
              <w:sz w:val="20"/>
              <w:szCs w:val="20"/>
            </w:rPr>
          </w:pPr>
          <w:r w:rsidRPr="00974F85">
            <w:rPr>
              <w:rFonts w:ascii="Arial" w:hAnsi="Arial" w:cs="Arial"/>
              <w:sz w:val="20"/>
              <w:szCs w:val="20"/>
            </w:rPr>
            <w:t>- elektronické kontaktní údaje (telefon, mobilní telefon, e-mailová adresa)</w:t>
          </w:r>
        </w:p>
        <w:p w14:paraId="105E086F" w14:textId="77777777" w:rsidR="00974F85" w:rsidRPr="00974F85" w:rsidRDefault="00974F85" w:rsidP="00974F85">
          <w:pPr>
            <w:spacing w:after="0" w:line="240" w:lineRule="auto"/>
            <w:jc w:val="both"/>
            <w:rPr>
              <w:rFonts w:ascii="Arial" w:hAnsi="Arial" w:cs="Arial"/>
              <w:sz w:val="20"/>
              <w:szCs w:val="20"/>
            </w:rPr>
          </w:pPr>
        </w:p>
        <w:p w14:paraId="02764C31" w14:textId="77777777" w:rsidR="00974F85" w:rsidRPr="00974F85" w:rsidRDefault="00974F85" w:rsidP="00974F85">
          <w:pPr>
            <w:spacing w:after="0" w:line="240" w:lineRule="auto"/>
            <w:jc w:val="both"/>
            <w:rPr>
              <w:rFonts w:ascii="Arial" w:hAnsi="Arial" w:cs="Arial"/>
              <w:b/>
              <w:sz w:val="20"/>
              <w:szCs w:val="20"/>
              <w:u w:val="single"/>
            </w:rPr>
          </w:pPr>
          <w:r w:rsidRPr="00974F85">
            <w:rPr>
              <w:rFonts w:ascii="Arial" w:hAnsi="Arial" w:cs="Arial"/>
              <w:b/>
              <w:sz w:val="20"/>
              <w:szCs w:val="20"/>
              <w:u w:val="single"/>
            </w:rPr>
            <w:t>Účel a doba zpracování</w:t>
          </w:r>
        </w:p>
        <w:p w14:paraId="0F559A51" w14:textId="77777777" w:rsidR="00974F85" w:rsidRPr="00974F85" w:rsidRDefault="00974F85" w:rsidP="00974F85">
          <w:pPr>
            <w:spacing w:after="0" w:line="240" w:lineRule="auto"/>
            <w:jc w:val="both"/>
            <w:rPr>
              <w:rFonts w:ascii="Arial" w:hAnsi="Arial" w:cs="Arial"/>
              <w:sz w:val="20"/>
              <w:szCs w:val="20"/>
            </w:rPr>
          </w:pPr>
          <w:r w:rsidRPr="00974F85">
            <w:rPr>
              <w:rFonts w:ascii="Arial" w:hAnsi="Arial" w:cs="Arial"/>
              <w:sz w:val="20"/>
              <w:szCs w:val="20"/>
            </w:rPr>
            <w:t>- účelem zpracování je správa bytového fondu a evidence uchazečů o nájemní byt (provádí se zpracování nezbytné pro evidenci a výběr přidělení obecního bytu)</w:t>
          </w:r>
        </w:p>
        <w:p w14:paraId="620DD6D7" w14:textId="77777777" w:rsidR="00974F85" w:rsidRPr="00C0402B" w:rsidRDefault="00974F85" w:rsidP="00974F85">
          <w:pPr>
            <w:spacing w:after="0" w:line="240" w:lineRule="auto"/>
            <w:jc w:val="both"/>
            <w:rPr>
              <w:rFonts w:ascii="Arial" w:hAnsi="Arial" w:cs="Arial"/>
              <w:b/>
              <w:sz w:val="24"/>
              <w:szCs w:val="24"/>
            </w:rPr>
          </w:pPr>
          <w:r w:rsidRPr="00974F85">
            <w:rPr>
              <w:rFonts w:ascii="Arial" w:hAnsi="Arial" w:cs="Arial"/>
              <w:sz w:val="20"/>
              <w:szCs w:val="20"/>
              <w:highlight w:val="yellow"/>
            </w:rPr>
            <w:t xml:space="preserve">- </w:t>
          </w:r>
          <w:r w:rsidRPr="00C0402B">
            <w:rPr>
              <w:rFonts w:ascii="Arial" w:hAnsi="Arial" w:cs="Arial"/>
              <w:b/>
              <w:sz w:val="24"/>
              <w:szCs w:val="24"/>
              <w:highlight w:val="yellow"/>
            </w:rPr>
            <w:t>správce údajů zpracovává data po dobu 2 let od doručení žádosti o byt, pokud zájem o byt bude nadále trvat, je nutno vyplnit novou žádost</w:t>
          </w:r>
        </w:p>
        <w:p w14:paraId="47F7D68A" w14:textId="77777777" w:rsidR="00974F85" w:rsidRPr="00974F85" w:rsidRDefault="00974F85" w:rsidP="00974F85">
          <w:pPr>
            <w:spacing w:after="0" w:line="240" w:lineRule="auto"/>
            <w:jc w:val="both"/>
            <w:rPr>
              <w:rFonts w:ascii="Arial" w:hAnsi="Arial" w:cs="Arial"/>
              <w:sz w:val="20"/>
              <w:szCs w:val="20"/>
              <w:u w:val="single"/>
            </w:rPr>
          </w:pPr>
        </w:p>
        <w:p w14:paraId="09EE3D35" w14:textId="77777777" w:rsidR="00974F85" w:rsidRPr="00974F85" w:rsidRDefault="00974F85" w:rsidP="00974F85">
          <w:pPr>
            <w:spacing w:after="0" w:line="240" w:lineRule="auto"/>
            <w:jc w:val="both"/>
            <w:rPr>
              <w:rFonts w:ascii="Arial" w:hAnsi="Arial" w:cs="Arial"/>
              <w:sz w:val="20"/>
              <w:szCs w:val="20"/>
              <w:u w:val="single"/>
            </w:rPr>
          </w:pPr>
        </w:p>
        <w:p w14:paraId="13AEE243" w14:textId="77777777" w:rsidR="00974F85" w:rsidRPr="00974F85" w:rsidRDefault="00974F85" w:rsidP="00974F85">
          <w:pPr>
            <w:spacing w:after="0" w:line="240" w:lineRule="auto"/>
            <w:jc w:val="both"/>
            <w:rPr>
              <w:rFonts w:ascii="Arial" w:hAnsi="Arial" w:cs="Arial"/>
              <w:b/>
              <w:sz w:val="20"/>
              <w:szCs w:val="20"/>
              <w:u w:val="single"/>
            </w:rPr>
          </w:pPr>
          <w:r w:rsidRPr="00974F85">
            <w:rPr>
              <w:rFonts w:ascii="Arial" w:hAnsi="Arial" w:cs="Arial"/>
              <w:b/>
              <w:sz w:val="20"/>
              <w:szCs w:val="20"/>
              <w:u w:val="single"/>
            </w:rPr>
            <w:t>Informace o zpracování osobních údajů a právech žadatele o byt</w:t>
          </w:r>
        </w:p>
        <w:p w14:paraId="372AED2C" w14:textId="77777777" w:rsidR="00974F85" w:rsidRPr="00974F85" w:rsidRDefault="00974F85" w:rsidP="00974F85">
          <w:pPr>
            <w:spacing w:after="0" w:line="240" w:lineRule="auto"/>
            <w:jc w:val="both"/>
            <w:rPr>
              <w:rFonts w:ascii="Arial" w:hAnsi="Arial" w:cs="Arial"/>
              <w:sz w:val="20"/>
              <w:szCs w:val="20"/>
            </w:rPr>
          </w:pPr>
          <w:r w:rsidRPr="00974F85">
            <w:rPr>
              <w:rFonts w:ascii="Arial" w:hAnsi="Arial" w:cs="Arial"/>
              <w:sz w:val="20"/>
              <w:szCs w:val="20"/>
            </w:rPr>
            <w:t xml:space="preserve">- osobní údaje jsou zpracovány automatizovaně a manuálně a mohou být zpřístupněny zaměstnancům a zastupitelům MO Střekov, pokud je to nezbytné k plnění jejich pracovních povinností, a dalším osobám v souladu s platnými právními předpisy </w:t>
          </w:r>
        </w:p>
        <w:p w14:paraId="04D979BE" w14:textId="77777777" w:rsidR="00974F85" w:rsidRPr="00974F85" w:rsidRDefault="00974F85" w:rsidP="00974F85">
          <w:pPr>
            <w:spacing w:after="0" w:line="240" w:lineRule="auto"/>
            <w:jc w:val="both"/>
            <w:rPr>
              <w:rFonts w:ascii="Arial" w:hAnsi="Arial" w:cs="Arial"/>
              <w:sz w:val="20"/>
              <w:szCs w:val="20"/>
            </w:rPr>
          </w:pPr>
          <w:r w:rsidRPr="00974F85">
            <w:rPr>
              <w:rFonts w:ascii="Arial" w:hAnsi="Arial" w:cs="Arial"/>
              <w:sz w:val="20"/>
              <w:szCs w:val="20"/>
            </w:rPr>
            <w:t>- žadatel má právo na přístup ke svým osobním údajům, jejich opravu, výmaz, omezení zpracování, přenositelnost, právo vést námitku proti zpracování a právo podat stížnost u dozorového úřadu</w:t>
          </w:r>
        </w:p>
        <w:p w14:paraId="26202FD0" w14:textId="77777777" w:rsidR="00974F85" w:rsidRPr="00974F85" w:rsidRDefault="00974F85" w:rsidP="00974F85">
          <w:pPr>
            <w:spacing w:after="0" w:line="240" w:lineRule="auto"/>
            <w:jc w:val="both"/>
            <w:rPr>
              <w:rFonts w:ascii="Arial" w:hAnsi="Arial" w:cs="Arial"/>
              <w:sz w:val="20"/>
              <w:szCs w:val="20"/>
            </w:rPr>
          </w:pPr>
        </w:p>
        <w:p w14:paraId="03C3853D" w14:textId="77777777" w:rsidR="007D6893" w:rsidRDefault="007D6893" w:rsidP="00974F85">
          <w:pPr>
            <w:pStyle w:val="Zkladntext"/>
            <w:widowControl/>
            <w:rPr>
              <w:rFonts w:ascii="Arial" w:hAnsi="Arial" w:cs="Arial"/>
              <w:b/>
              <w:sz w:val="32"/>
              <w:szCs w:val="24"/>
            </w:rPr>
          </w:pPr>
        </w:p>
        <w:p w14:paraId="22E31B30" w14:textId="72F6DE85" w:rsidR="00533D6F" w:rsidRDefault="00533D6F" w:rsidP="00974F85">
          <w:pPr>
            <w:pStyle w:val="Zkladntext"/>
            <w:widowControl/>
            <w:rPr>
              <w:rFonts w:ascii="Arial" w:eastAsiaTheme="minorHAnsi" w:hAnsi="Arial" w:cs="Arial"/>
              <w:b/>
              <w:kern w:val="0"/>
              <w:sz w:val="32"/>
              <w:szCs w:val="24"/>
              <w:u w:val="single"/>
              <w:lang w:eastAsia="en-US"/>
            </w:rPr>
          </w:pPr>
          <w:r>
            <w:rPr>
              <w:rFonts w:ascii="Arial" w:hAnsi="Arial" w:cs="Arial"/>
              <w:b/>
              <w:sz w:val="32"/>
              <w:szCs w:val="24"/>
            </w:rPr>
            <w:t>D</w:t>
          </w:r>
          <w:r w:rsidRPr="00097C31">
            <w:rPr>
              <w:rFonts w:ascii="Arial" w:hAnsi="Arial" w:cs="Arial"/>
              <w:b/>
              <w:sz w:val="32"/>
              <w:szCs w:val="24"/>
            </w:rPr>
            <w:t xml:space="preserve">/ </w:t>
          </w:r>
          <w:r w:rsidRPr="00027781">
            <w:rPr>
              <w:rFonts w:ascii="Arial" w:eastAsiaTheme="minorHAnsi" w:hAnsi="Arial" w:cs="Arial"/>
              <w:b/>
              <w:kern w:val="0"/>
              <w:sz w:val="32"/>
              <w:szCs w:val="24"/>
              <w:lang w:eastAsia="en-US"/>
            </w:rPr>
            <w:t>Prohlášení o bezdlužnosti</w:t>
          </w:r>
        </w:p>
        <w:p w14:paraId="13E35A45" w14:textId="77777777" w:rsidR="00533D6F" w:rsidRDefault="00533D6F" w:rsidP="00974F85">
          <w:pPr>
            <w:pStyle w:val="Zkladntext"/>
            <w:widowControl/>
            <w:rPr>
              <w:rFonts w:ascii="Arial" w:hAnsi="Arial" w:cs="Arial"/>
              <w:sz w:val="20"/>
            </w:rPr>
          </w:pPr>
        </w:p>
        <w:p w14:paraId="0B00E3A3" w14:textId="19EE8E67" w:rsidR="00974F85" w:rsidRPr="00974F85" w:rsidRDefault="00533D6F" w:rsidP="00974F85">
          <w:pPr>
            <w:spacing w:after="0" w:line="240" w:lineRule="auto"/>
            <w:jc w:val="both"/>
            <w:rPr>
              <w:rFonts w:ascii="Arial" w:hAnsi="Arial" w:cs="Arial"/>
              <w:sz w:val="20"/>
              <w:szCs w:val="20"/>
            </w:rPr>
          </w:pPr>
          <w:r w:rsidRPr="00533D6F">
            <w:rPr>
              <w:rFonts w:ascii="Arial" w:eastAsia="Times New Roman" w:hAnsi="Arial" w:cs="Arial"/>
              <w:kern w:val="18"/>
              <w:sz w:val="20"/>
              <w:szCs w:val="20"/>
              <w:lang w:eastAsia="cs-CZ"/>
            </w:rPr>
            <w:t>Tímto čestně prohlašuji, že nejsem dlužníkem Statutárního města Ústí nad Labem, jeho orgánů, orgánů městských obvodů ani právnických osob zřízených městem nebo městskými obvody. Souhlasím se zpracováním a použitím osobních údajů v souvislosti se zapracováním přihlášky k pronájmu obecního bytu. Souhlasím s prověřením MO Ústí nad Labem</w:t>
          </w:r>
          <w:r>
            <w:rPr>
              <w:rFonts w:ascii="Arial" w:eastAsia="Times New Roman" w:hAnsi="Arial" w:cs="Arial"/>
              <w:kern w:val="18"/>
              <w:sz w:val="20"/>
              <w:szCs w:val="20"/>
              <w:lang w:eastAsia="cs-CZ"/>
            </w:rPr>
            <w:t xml:space="preserve"> </w:t>
          </w:r>
          <w:r w:rsidRPr="00533D6F">
            <w:rPr>
              <w:rFonts w:ascii="Arial" w:eastAsia="Times New Roman" w:hAnsi="Arial" w:cs="Arial"/>
              <w:kern w:val="18"/>
              <w:sz w:val="20"/>
              <w:szCs w:val="20"/>
              <w:lang w:eastAsia="cs-CZ"/>
            </w:rPr>
            <w:t>– Střekov, že se opakovaně nedopouštím přestupků proti občanskému soužití nebo majetku. Prohlašuji, že jsem byl</w:t>
          </w:r>
          <w:r>
            <w:rPr>
              <w:rFonts w:ascii="Arial" w:eastAsia="Times New Roman" w:hAnsi="Arial" w:cs="Arial"/>
              <w:kern w:val="18"/>
              <w:sz w:val="20"/>
              <w:szCs w:val="20"/>
              <w:lang w:eastAsia="cs-CZ"/>
            </w:rPr>
            <w:t>/a</w:t>
          </w:r>
          <w:r w:rsidRPr="00533D6F">
            <w:rPr>
              <w:rFonts w:ascii="Arial" w:eastAsia="Times New Roman" w:hAnsi="Arial" w:cs="Arial"/>
              <w:kern w:val="18"/>
              <w:sz w:val="20"/>
              <w:szCs w:val="20"/>
              <w:lang w:eastAsia="cs-CZ"/>
            </w:rPr>
            <w:t xml:space="preserve"> seznámen</w:t>
          </w:r>
          <w:r>
            <w:rPr>
              <w:rFonts w:ascii="Arial" w:eastAsia="Times New Roman" w:hAnsi="Arial" w:cs="Arial"/>
              <w:kern w:val="18"/>
              <w:sz w:val="20"/>
              <w:szCs w:val="20"/>
              <w:lang w:eastAsia="cs-CZ"/>
            </w:rPr>
            <w:t>/a</w:t>
          </w:r>
          <w:r w:rsidRPr="00533D6F">
            <w:rPr>
              <w:rFonts w:ascii="Arial" w:eastAsia="Times New Roman" w:hAnsi="Arial" w:cs="Arial"/>
              <w:kern w:val="18"/>
              <w:sz w:val="20"/>
              <w:szCs w:val="20"/>
              <w:lang w:eastAsia="cs-CZ"/>
            </w:rPr>
            <w:t xml:space="preserve"> s podmínkami a způsobem výběru nájemců bytů v Ústí nad Labem. S těmito podmínkami souhlasím a zavazuji se je respektovat.</w:t>
          </w:r>
        </w:p>
        <w:p w14:paraId="3C29AB3F" w14:textId="77777777" w:rsidR="00974F85" w:rsidRPr="00974F85" w:rsidRDefault="00974F85" w:rsidP="00974F85">
          <w:pPr>
            <w:spacing w:after="0" w:line="240" w:lineRule="auto"/>
            <w:jc w:val="both"/>
            <w:rPr>
              <w:rFonts w:ascii="Arial" w:hAnsi="Arial" w:cs="Arial"/>
              <w:sz w:val="20"/>
              <w:szCs w:val="20"/>
            </w:rPr>
          </w:pPr>
        </w:p>
        <w:p w14:paraId="259B7138" w14:textId="77777777" w:rsidR="00974F85" w:rsidRPr="00974F85" w:rsidRDefault="00974F85" w:rsidP="00974F85">
          <w:pPr>
            <w:spacing w:after="0" w:line="240" w:lineRule="auto"/>
            <w:jc w:val="both"/>
            <w:rPr>
              <w:rFonts w:ascii="Arial" w:hAnsi="Arial" w:cs="Arial"/>
              <w:sz w:val="20"/>
              <w:szCs w:val="20"/>
            </w:rPr>
          </w:pPr>
        </w:p>
        <w:p w14:paraId="7F704D7D" w14:textId="666A961F" w:rsidR="00533D6F" w:rsidRDefault="00533D6F" w:rsidP="00974F85">
          <w:pPr>
            <w:pStyle w:val="Zkladntext"/>
            <w:widowControl/>
            <w:rPr>
              <w:rFonts w:ascii="Arial" w:eastAsiaTheme="minorHAnsi" w:hAnsi="Arial" w:cs="Arial"/>
              <w:b/>
              <w:kern w:val="0"/>
              <w:sz w:val="32"/>
              <w:szCs w:val="24"/>
              <w:u w:val="single"/>
              <w:lang w:eastAsia="en-US"/>
            </w:rPr>
          </w:pPr>
          <w:r>
            <w:rPr>
              <w:rFonts w:ascii="Arial" w:hAnsi="Arial" w:cs="Arial"/>
              <w:b/>
              <w:sz w:val="32"/>
              <w:szCs w:val="24"/>
            </w:rPr>
            <w:t>E</w:t>
          </w:r>
          <w:r w:rsidRPr="00097C31">
            <w:rPr>
              <w:rFonts w:ascii="Arial" w:hAnsi="Arial" w:cs="Arial"/>
              <w:b/>
              <w:sz w:val="32"/>
              <w:szCs w:val="24"/>
            </w:rPr>
            <w:t xml:space="preserve">/ </w:t>
          </w:r>
          <w:r w:rsidRPr="00027781">
            <w:rPr>
              <w:rFonts w:ascii="Arial" w:eastAsiaTheme="minorHAnsi" w:hAnsi="Arial" w:cs="Arial"/>
              <w:b/>
              <w:kern w:val="0"/>
              <w:sz w:val="32"/>
              <w:szCs w:val="24"/>
              <w:lang w:eastAsia="en-US"/>
            </w:rPr>
            <w:t>Prohlášení o pravdivosti údajů</w:t>
          </w:r>
        </w:p>
        <w:p w14:paraId="7EBE6653" w14:textId="77777777" w:rsidR="00533D6F" w:rsidRDefault="00533D6F" w:rsidP="00974F85">
          <w:pPr>
            <w:pStyle w:val="Zkladntext"/>
            <w:widowControl/>
            <w:rPr>
              <w:rFonts w:ascii="Arial" w:hAnsi="Arial" w:cs="Arial"/>
              <w:sz w:val="20"/>
            </w:rPr>
          </w:pPr>
        </w:p>
        <w:p w14:paraId="31303EFB" w14:textId="6CE3D28C" w:rsidR="00974F85" w:rsidRPr="00974F85" w:rsidRDefault="00974F85" w:rsidP="00974F85">
          <w:pPr>
            <w:pStyle w:val="Zkladntext"/>
            <w:widowControl/>
            <w:rPr>
              <w:rFonts w:ascii="Arial" w:hAnsi="Arial" w:cs="Arial"/>
              <w:sz w:val="20"/>
            </w:rPr>
          </w:pPr>
          <w:r w:rsidRPr="00974F85">
            <w:rPr>
              <w:rFonts w:ascii="Arial" w:hAnsi="Arial" w:cs="Arial"/>
              <w:sz w:val="20"/>
            </w:rPr>
            <w:t xml:space="preserve">Beru na vědomí, že v případě uvedení nepravdivých údajů </w:t>
          </w:r>
          <w:r w:rsidRPr="00974F85">
            <w:rPr>
              <w:rFonts w:ascii="Arial" w:hAnsi="Arial" w:cs="Arial"/>
              <w:b/>
              <w:sz w:val="20"/>
              <w:u w:val="single"/>
            </w:rPr>
            <w:t>nebude moje žádost projednávána</w:t>
          </w:r>
          <w:r w:rsidRPr="00974F85">
            <w:rPr>
              <w:rFonts w:ascii="Arial" w:hAnsi="Arial" w:cs="Arial"/>
              <w:sz w:val="20"/>
            </w:rPr>
            <w:t xml:space="preserve"> v Radě městského obvodu Střekov.</w:t>
          </w:r>
        </w:p>
        <w:p w14:paraId="22ECF083" w14:textId="77777777" w:rsidR="00974F85" w:rsidRPr="00974F85" w:rsidRDefault="00974F85" w:rsidP="00974F85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  <w:p w14:paraId="76D39672" w14:textId="77777777" w:rsidR="00974F85" w:rsidRPr="00974F85" w:rsidRDefault="00974F85" w:rsidP="00974F85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  <w:r w:rsidRPr="00974F85">
            <w:rPr>
              <w:rFonts w:ascii="Arial" w:hAnsi="Arial" w:cs="Arial"/>
              <w:sz w:val="20"/>
              <w:szCs w:val="20"/>
            </w:rPr>
            <w:t>Vyplňte čitelně strojem nebo hůlkovým písmem.</w:t>
          </w:r>
        </w:p>
        <w:p w14:paraId="2E3F90D8" w14:textId="77777777" w:rsidR="00974F85" w:rsidRDefault="00974F85" w:rsidP="00974F85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  <w:p w14:paraId="4D2597E7" w14:textId="77777777" w:rsidR="00305C1F" w:rsidRDefault="00305C1F" w:rsidP="00974F85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  <w:p w14:paraId="01953F39" w14:textId="77777777" w:rsidR="00305C1F" w:rsidRPr="00974F85" w:rsidRDefault="00305C1F" w:rsidP="00974F85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  <w:p w14:paraId="49AECA8F" w14:textId="3D3E18D6" w:rsidR="007D6893" w:rsidRPr="007D6893" w:rsidRDefault="007D6893" w:rsidP="007D6893">
          <w:pPr>
            <w:rPr>
              <w:rFonts w:ascii="Arial" w:hAnsi="Arial" w:cs="Arial"/>
              <w:sz w:val="20"/>
              <w:szCs w:val="20"/>
            </w:rPr>
          </w:pPr>
          <w:r w:rsidRPr="007D6893">
            <w:rPr>
              <w:rFonts w:ascii="Arial" w:hAnsi="Arial" w:cs="Arial"/>
              <w:sz w:val="20"/>
              <w:szCs w:val="20"/>
            </w:rPr>
            <w:t xml:space="preserve">V </w:t>
          </w:r>
          <w:sdt>
            <w:sdtPr>
              <w:rPr>
                <w:rFonts w:ascii="Arial" w:hAnsi="Arial" w:cs="Arial"/>
                <w:sz w:val="20"/>
                <w:szCs w:val="20"/>
              </w:rPr>
              <w:id w:val="-1349020401"/>
              <w:placeholder>
                <w:docPart w:val="0B21519CED81441DA274717135F990E3"/>
              </w:placeholder>
              <w:showingPlcHdr/>
            </w:sdtPr>
            <w:sdtEndPr/>
            <w:sdtContent>
              <w:r w:rsidRPr="007D6893">
                <w:rPr>
                  <w:rFonts w:ascii="Arial" w:hAnsi="Arial" w:cs="Arial"/>
                  <w:sz w:val="20"/>
                  <w:szCs w:val="20"/>
                </w:rPr>
                <w:t>………………………</w:t>
              </w:r>
            </w:sdtContent>
          </w:sdt>
          <w:r w:rsidRPr="007D6893">
            <w:rPr>
              <w:rFonts w:ascii="Arial" w:hAnsi="Arial" w:cs="Arial"/>
              <w:sz w:val="20"/>
              <w:szCs w:val="20"/>
            </w:rPr>
            <w:t xml:space="preserve">   dne </w:t>
          </w:r>
          <w:sdt>
            <w:sdtPr>
              <w:rPr>
                <w:rFonts w:ascii="Arial" w:hAnsi="Arial" w:cs="Arial"/>
                <w:sz w:val="20"/>
                <w:szCs w:val="20"/>
              </w:rPr>
              <w:id w:val="-1167397784"/>
              <w:placeholder>
                <w:docPart w:val="17BBE66D84004AE28E03AFF8F6AB5D20"/>
              </w:placeholder>
              <w:showingPlcHdr/>
              <w:date w:fullDate="2022-03-16T00:00:00Z">
                <w:dateFormat w:val="d.M.yyyy"/>
                <w:lid w:val="cs-CZ"/>
                <w:storeMappedDataAs w:val="dateTime"/>
                <w:calendar w:val="gregorian"/>
              </w:date>
            </w:sdtPr>
            <w:sdtEndPr/>
            <w:sdtContent>
              <w:r w:rsidRPr="007D6893">
                <w:rPr>
                  <w:rFonts w:ascii="Arial" w:hAnsi="Arial" w:cs="Arial"/>
                  <w:sz w:val="20"/>
                  <w:szCs w:val="20"/>
                </w:rPr>
                <w:t>………………</w:t>
              </w:r>
            </w:sdtContent>
          </w:sdt>
          <w:r w:rsidRPr="007D6893">
            <w:rPr>
              <w:rFonts w:ascii="Arial" w:hAnsi="Arial" w:cs="Arial"/>
              <w:sz w:val="20"/>
              <w:szCs w:val="20"/>
            </w:rPr>
            <w:tab/>
          </w:r>
        </w:p>
        <w:p w14:paraId="519DB3AE" w14:textId="77777777" w:rsidR="007D6893" w:rsidRPr="007D6893" w:rsidRDefault="007D6893" w:rsidP="007D6893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  <w:p w14:paraId="2A02EAFC" w14:textId="77777777" w:rsidR="007D6893" w:rsidRPr="007D6893" w:rsidRDefault="007D6893" w:rsidP="007D6893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  <w:p w14:paraId="4CFD980B" w14:textId="774025CB" w:rsidR="007D6893" w:rsidRPr="007D6893" w:rsidRDefault="005F5FF8" w:rsidP="007D6893">
          <w:pPr>
            <w:spacing w:after="0" w:line="240" w:lineRule="auto"/>
            <w:ind w:left="3540" w:firstLine="708"/>
            <w:rPr>
              <w:rFonts w:ascii="Arial" w:hAnsi="Arial" w:cs="Arial"/>
              <w:sz w:val="20"/>
              <w:szCs w:val="20"/>
            </w:rPr>
          </w:pPr>
          <w:sdt>
            <w:sdtPr>
              <w:rPr>
                <w:rFonts w:ascii="Arial" w:hAnsi="Arial" w:cs="Arial"/>
                <w:sz w:val="20"/>
                <w:szCs w:val="20"/>
              </w:rPr>
              <w:id w:val="-851577005"/>
              <w:lock w:val="contentLocked"/>
              <w:placeholder>
                <w:docPart w:val="5886AC511FDE470DB3EE10ACFA12D0FA"/>
              </w:placeholder>
              <w:showingPlcHdr/>
            </w:sdtPr>
            <w:sdtEndPr/>
            <w:sdtContent>
              <w:r w:rsidR="007D6893" w:rsidRPr="007D6893">
                <w:rPr>
                  <w:rFonts w:ascii="Arial" w:hAnsi="Arial" w:cs="Arial"/>
                  <w:b/>
                  <w:sz w:val="20"/>
                  <w:szCs w:val="20"/>
                </w:rPr>
                <w:t>Podpis:</w:t>
              </w:r>
            </w:sdtContent>
          </w:sdt>
          <w:r w:rsidR="007D6893" w:rsidRPr="007D6893">
            <w:rPr>
              <w:rFonts w:ascii="Arial" w:hAnsi="Arial" w:cs="Arial"/>
              <w:sz w:val="20"/>
              <w:szCs w:val="20"/>
            </w:rPr>
            <w:t>…………………………………….</w:t>
          </w:r>
        </w:p>
        <w:p w14:paraId="3CD22288" w14:textId="59AD0216" w:rsidR="00EF1855" w:rsidRPr="00097C31" w:rsidRDefault="005F5FF8" w:rsidP="00974F85">
          <w:pPr>
            <w:spacing w:after="0" w:line="240" w:lineRule="auto"/>
            <w:rPr>
              <w:rFonts w:ascii="Arial" w:hAnsi="Arial" w:cs="Arial"/>
            </w:rPr>
          </w:pPr>
        </w:p>
      </w:sdtContent>
    </w:sdt>
    <w:sectPr w:rsidR="00EF1855" w:rsidRPr="00097C31" w:rsidSect="00EC14FA">
      <w:headerReference w:type="default" r:id="rId9"/>
      <w:type w:val="continuous"/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72CABE" w14:textId="77777777" w:rsidR="004014DC" w:rsidRDefault="004014DC" w:rsidP="00BE739A">
      <w:pPr>
        <w:spacing w:after="0" w:line="240" w:lineRule="auto"/>
      </w:pPr>
      <w:r>
        <w:separator/>
      </w:r>
    </w:p>
  </w:endnote>
  <w:endnote w:type="continuationSeparator" w:id="0">
    <w:p w14:paraId="16AAA7EF" w14:textId="77777777" w:rsidR="004014DC" w:rsidRDefault="004014DC" w:rsidP="00BE73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ED8C68" w14:textId="77777777" w:rsidR="00EC14FA" w:rsidRPr="006F070A" w:rsidRDefault="00EC14FA" w:rsidP="00EC14FA">
    <w:pPr>
      <w:pStyle w:val="Zpat"/>
      <w:ind w:left="284"/>
      <w:rPr>
        <w:rFonts w:ascii="Arial" w:hAnsi="Arial" w:cs="Arial"/>
        <w:sz w:val="16"/>
        <w:szCs w:val="16"/>
      </w:rPr>
    </w:pPr>
    <w:r w:rsidRPr="006F070A">
      <w:rPr>
        <w:rFonts w:ascii="Arial" w:hAnsi="Arial" w:cs="Arial"/>
        <w:noProof/>
        <w:lang w:eastAsia="cs-CZ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41A857E" wp14:editId="587FE20D">
              <wp:simplePos x="0" y="0"/>
              <wp:positionH relativeFrom="column">
                <wp:posOffset>41910</wp:posOffset>
              </wp:positionH>
              <wp:positionV relativeFrom="paragraph">
                <wp:posOffset>17780</wp:posOffset>
              </wp:positionV>
              <wp:extent cx="0" cy="533400"/>
              <wp:effectExtent l="13335" t="8255" r="5715" b="10795"/>
              <wp:wrapNone/>
              <wp:docPr id="1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53340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064324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" o:spid="_x0000_s1026" type="#_x0000_t32" style="position:absolute;margin-left:3.3pt;margin-top:1.4pt;width:0;height:4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"/>
          </w:pict>
        </mc:Fallback>
      </mc:AlternateContent>
    </w:r>
    <w:r w:rsidRPr="006F070A">
      <w:rPr>
        <w:rFonts w:ascii="Arial" w:hAnsi="Arial" w:cs="Arial"/>
        <w:sz w:val="16"/>
        <w:szCs w:val="16"/>
      </w:rPr>
      <w:t>Městský obvod Ústí nad Labem – Střekov, Národního odboje 794/15, 400 03 Ústí nad Labem</w:t>
    </w:r>
  </w:p>
  <w:p w14:paraId="533043C1" w14:textId="77777777" w:rsidR="00EC14FA" w:rsidRPr="006F070A" w:rsidRDefault="00EC14FA" w:rsidP="00EC14FA">
    <w:pPr>
      <w:pStyle w:val="Zpat"/>
      <w:tabs>
        <w:tab w:val="clear" w:pos="4536"/>
      </w:tabs>
      <w:ind w:left="284"/>
      <w:rPr>
        <w:rFonts w:ascii="Arial" w:hAnsi="Arial" w:cs="Arial"/>
        <w:sz w:val="16"/>
        <w:szCs w:val="16"/>
      </w:rPr>
    </w:pPr>
  </w:p>
  <w:p w14:paraId="7DA41202" w14:textId="77777777" w:rsidR="00EC14FA" w:rsidRPr="006F070A" w:rsidRDefault="00EC14FA" w:rsidP="00EC14FA">
    <w:pPr>
      <w:pStyle w:val="Zpat"/>
      <w:tabs>
        <w:tab w:val="clear" w:pos="4536"/>
        <w:tab w:val="left" w:pos="3686"/>
        <w:tab w:val="left" w:pos="6237"/>
        <w:tab w:val="left" w:pos="7655"/>
      </w:tabs>
      <w:ind w:left="284"/>
      <w:rPr>
        <w:rFonts w:ascii="Arial" w:hAnsi="Arial" w:cs="Arial"/>
        <w:sz w:val="16"/>
        <w:szCs w:val="16"/>
      </w:rPr>
    </w:pPr>
    <w:r w:rsidRPr="006F070A">
      <w:rPr>
        <w:rFonts w:ascii="Arial" w:hAnsi="Arial" w:cs="Arial"/>
        <w:sz w:val="16"/>
        <w:szCs w:val="16"/>
      </w:rPr>
      <w:t>tel.: +420 475 273 9</w:t>
    </w:r>
    <w:r>
      <w:rPr>
        <w:rFonts w:ascii="Arial" w:hAnsi="Arial" w:cs="Arial"/>
        <w:sz w:val="16"/>
        <w:szCs w:val="16"/>
      </w:rPr>
      <w:t>10</w:t>
    </w:r>
    <w:r w:rsidRPr="006F070A">
      <w:rPr>
        <w:rFonts w:ascii="Arial" w:hAnsi="Arial" w:cs="Arial"/>
        <w:sz w:val="16"/>
        <w:szCs w:val="16"/>
      </w:rPr>
      <w:tab/>
      <w:t xml:space="preserve">url: </w:t>
    </w:r>
    <w:hyperlink r:id="rId1" w:history="1">
      <w:r w:rsidRPr="006F070A">
        <w:rPr>
          <w:rStyle w:val="Hypertextovodkaz"/>
          <w:rFonts w:ascii="Arial" w:hAnsi="Arial" w:cs="Arial"/>
          <w:sz w:val="16"/>
          <w:szCs w:val="16"/>
        </w:rPr>
        <w:t>www.strekov.cz</w:t>
      </w:r>
    </w:hyperlink>
    <w:r w:rsidRPr="006F070A">
      <w:rPr>
        <w:rFonts w:ascii="Arial" w:hAnsi="Arial" w:cs="Arial"/>
        <w:sz w:val="16"/>
        <w:szCs w:val="16"/>
      </w:rPr>
      <w:tab/>
      <w:t>IČ: 00081531</w:t>
    </w:r>
  </w:p>
  <w:p w14:paraId="1A53E132" w14:textId="77777777" w:rsidR="00EC14FA" w:rsidRPr="00EC14FA" w:rsidRDefault="00EC14FA" w:rsidP="00EC14FA">
    <w:pPr>
      <w:pStyle w:val="Zpat"/>
      <w:tabs>
        <w:tab w:val="clear" w:pos="4536"/>
        <w:tab w:val="left" w:pos="3686"/>
        <w:tab w:val="left" w:pos="6237"/>
        <w:tab w:val="left" w:pos="7655"/>
      </w:tabs>
      <w:ind w:left="284"/>
      <w:rPr>
        <w:sz w:val="16"/>
        <w:szCs w:val="16"/>
      </w:rPr>
    </w:pPr>
    <w:r w:rsidRPr="006F070A">
      <w:rPr>
        <w:rFonts w:ascii="Arial" w:hAnsi="Arial" w:cs="Arial"/>
        <w:sz w:val="16"/>
        <w:szCs w:val="16"/>
      </w:rPr>
      <w:t>e-mail:</w:t>
    </w:r>
    <w:r w:rsidRPr="006F070A">
      <w:rPr>
        <w:rFonts w:ascii="Arial" w:hAnsi="Arial" w:cs="Arial"/>
      </w:rPr>
      <w:t xml:space="preserve"> </w:t>
    </w:r>
    <w:r>
      <w:rPr>
        <w:rFonts w:ascii="Arial" w:hAnsi="Arial" w:cs="Arial"/>
        <w:sz w:val="16"/>
        <w:szCs w:val="16"/>
      </w:rPr>
      <w:t>podatelna.strekov</w:t>
    </w:r>
    <w:r w:rsidRPr="006F070A">
      <w:rPr>
        <w:rFonts w:ascii="Arial" w:hAnsi="Arial" w:cs="Arial"/>
        <w:sz w:val="16"/>
        <w:szCs w:val="16"/>
      </w:rPr>
      <w:t>@mag-ul.cz</w:t>
    </w:r>
    <w:r w:rsidRPr="006F070A">
      <w:rPr>
        <w:rFonts w:ascii="Arial" w:hAnsi="Arial" w:cs="Arial"/>
        <w:sz w:val="16"/>
        <w:szCs w:val="16"/>
      </w:rPr>
      <w:tab/>
      <w:t xml:space="preserve">ID DS: </w:t>
    </w:r>
    <w:r w:rsidRPr="006F070A">
      <w:rPr>
        <w:rFonts w:ascii="Arial" w:hAnsi="Arial" w:cs="Arial"/>
        <w:color w:val="333333"/>
        <w:sz w:val="16"/>
        <w:szCs w:val="16"/>
        <w:shd w:val="clear" w:color="auto" w:fill="FFFFFF"/>
      </w:rPr>
      <w:t>sbzbn22</w:t>
    </w:r>
    <w:r w:rsidRPr="006F070A">
      <w:rPr>
        <w:rFonts w:ascii="Arial" w:hAnsi="Arial" w:cs="Arial"/>
        <w:color w:val="333333"/>
        <w:sz w:val="16"/>
        <w:szCs w:val="16"/>
        <w:shd w:val="clear" w:color="auto" w:fill="FFFFFF"/>
      </w:rPr>
      <w:tab/>
    </w:r>
    <w:r w:rsidRPr="006F070A">
      <w:rPr>
        <w:rFonts w:ascii="Arial" w:hAnsi="Arial" w:cs="Arial"/>
        <w:sz w:val="16"/>
        <w:szCs w:val="16"/>
      </w:rPr>
      <w:t>DIČ: CZ00081531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Pr="00CD6C7C">
      <w:rPr>
        <w:rFonts w:ascii="Arial" w:hAnsi="Arial" w:cs="Arial"/>
        <w:b/>
        <w:sz w:val="16"/>
        <w:szCs w:val="16"/>
      </w:rPr>
      <w:fldChar w:fldCharType="begin"/>
    </w:r>
    <w:r w:rsidRPr="00CD6C7C">
      <w:rPr>
        <w:rFonts w:ascii="Arial" w:hAnsi="Arial" w:cs="Arial"/>
        <w:b/>
        <w:sz w:val="16"/>
        <w:szCs w:val="16"/>
      </w:rPr>
      <w:instrText>PAGE  \* Arabic  \* MERGEFORMAT</w:instrText>
    </w:r>
    <w:r w:rsidRPr="00CD6C7C">
      <w:rPr>
        <w:rFonts w:ascii="Arial" w:hAnsi="Arial" w:cs="Arial"/>
        <w:b/>
        <w:sz w:val="16"/>
        <w:szCs w:val="16"/>
      </w:rPr>
      <w:fldChar w:fldCharType="separate"/>
    </w:r>
    <w:r w:rsidR="009605EB">
      <w:rPr>
        <w:rFonts w:ascii="Arial" w:hAnsi="Arial" w:cs="Arial"/>
        <w:b/>
        <w:noProof/>
        <w:sz w:val="16"/>
        <w:szCs w:val="16"/>
      </w:rPr>
      <w:t>1</w:t>
    </w:r>
    <w:r w:rsidRPr="00CD6C7C">
      <w:rPr>
        <w:rFonts w:ascii="Arial" w:hAnsi="Arial" w:cs="Arial"/>
        <w:b/>
        <w:sz w:val="16"/>
        <w:szCs w:val="16"/>
      </w:rPr>
      <w:fldChar w:fldCharType="end"/>
    </w:r>
    <w:r w:rsidRPr="00CD6C7C">
      <w:rPr>
        <w:rFonts w:ascii="Arial" w:hAnsi="Arial" w:cs="Arial"/>
        <w:sz w:val="16"/>
        <w:szCs w:val="16"/>
      </w:rPr>
      <w:t xml:space="preserve"> z </w:t>
    </w:r>
    <w:r w:rsidRPr="00CD6C7C">
      <w:rPr>
        <w:rFonts w:ascii="Arial" w:hAnsi="Arial" w:cs="Arial"/>
        <w:b/>
        <w:sz w:val="16"/>
        <w:szCs w:val="16"/>
      </w:rPr>
      <w:fldChar w:fldCharType="begin"/>
    </w:r>
    <w:r w:rsidRPr="00CD6C7C">
      <w:rPr>
        <w:rFonts w:ascii="Arial" w:hAnsi="Arial" w:cs="Arial"/>
        <w:b/>
        <w:sz w:val="16"/>
        <w:szCs w:val="16"/>
      </w:rPr>
      <w:instrText>NUMPAGES  \* Arabic  \* MERGEFORMAT</w:instrText>
    </w:r>
    <w:r w:rsidRPr="00CD6C7C">
      <w:rPr>
        <w:rFonts w:ascii="Arial" w:hAnsi="Arial" w:cs="Arial"/>
        <w:b/>
        <w:sz w:val="16"/>
        <w:szCs w:val="16"/>
      </w:rPr>
      <w:fldChar w:fldCharType="separate"/>
    </w:r>
    <w:r w:rsidR="009605EB">
      <w:rPr>
        <w:rFonts w:ascii="Arial" w:hAnsi="Arial" w:cs="Arial"/>
        <w:b/>
        <w:noProof/>
        <w:sz w:val="16"/>
        <w:szCs w:val="16"/>
      </w:rPr>
      <w:t>1</w:t>
    </w:r>
    <w:r w:rsidRPr="00CD6C7C">
      <w:rPr>
        <w:rFonts w:ascii="Arial" w:hAnsi="Arial" w:cs="Arial"/>
        <w:b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6F2452" w14:textId="77777777" w:rsidR="004014DC" w:rsidRDefault="004014DC" w:rsidP="00BE739A">
      <w:pPr>
        <w:spacing w:after="0" w:line="240" w:lineRule="auto"/>
      </w:pPr>
      <w:r>
        <w:separator/>
      </w:r>
    </w:p>
  </w:footnote>
  <w:footnote w:type="continuationSeparator" w:id="0">
    <w:p w14:paraId="3BD0F079" w14:textId="77777777" w:rsidR="004014DC" w:rsidRDefault="004014DC" w:rsidP="00BE73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B3E941" w14:textId="77777777" w:rsidR="00BE739A" w:rsidRPr="00BE739A" w:rsidRDefault="00531CBE" w:rsidP="00BE739A">
    <w:pPr>
      <w:pStyle w:val="Zhlav"/>
      <w:rPr>
        <w:rFonts w:ascii="Arial" w:hAnsi="Arial" w:cs="Arial"/>
        <w:sz w:val="18"/>
        <w:szCs w:val="18"/>
      </w:rPr>
    </w:pPr>
    <w:r>
      <w:tab/>
    </w:r>
  </w:p>
  <w:p w14:paraId="0608654B" w14:textId="77777777" w:rsidR="00BE739A" w:rsidRPr="00BE739A" w:rsidRDefault="00BE739A" w:rsidP="00BE739A">
    <w:pPr>
      <w:pStyle w:val="Zhlav"/>
      <w:rPr>
        <w:rFonts w:ascii="Arial" w:hAnsi="Arial" w:cs="Arial"/>
        <w:b/>
        <w:bCs/>
        <w:sz w:val="18"/>
        <w:szCs w:val="18"/>
      </w:rPr>
    </w:pPr>
    <w:r>
      <w:rPr>
        <w:noProof/>
        <w:lang w:eastAsia="cs-CZ"/>
      </w:rPr>
      <w:drawing>
        <wp:anchor distT="0" distB="0" distL="114300" distR="114300" simplePos="0" relativeHeight="251660288" behindDoc="1" locked="0" layoutInCell="1" allowOverlap="1" wp14:anchorId="11516579" wp14:editId="7AAE8468">
          <wp:simplePos x="0" y="0"/>
          <wp:positionH relativeFrom="margin">
            <wp:posOffset>-635</wp:posOffset>
          </wp:positionH>
          <wp:positionV relativeFrom="paragraph">
            <wp:posOffset>5715</wp:posOffset>
          </wp:positionV>
          <wp:extent cx="2247900" cy="571869"/>
          <wp:effectExtent l="0" t="0" r="0" b="0"/>
          <wp:wrapNone/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e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717" cy="57334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sz w:val="18"/>
        <w:szCs w:val="18"/>
      </w:rPr>
      <w:tab/>
      <w:t xml:space="preserve">                                                                                                             </w:t>
    </w:r>
    <w:r w:rsidRPr="00BE739A">
      <w:rPr>
        <w:rFonts w:ascii="Arial" w:hAnsi="Arial" w:cs="Arial"/>
        <w:b/>
        <w:bCs/>
        <w:sz w:val="18"/>
        <w:szCs w:val="18"/>
      </w:rPr>
      <w:t>Úřad městského obvodu</w:t>
    </w:r>
  </w:p>
  <w:p w14:paraId="0B229955" w14:textId="77777777" w:rsidR="00BE739A" w:rsidRPr="00BE739A" w:rsidRDefault="00BE739A" w:rsidP="00BE739A">
    <w:pPr>
      <w:pStyle w:val="Zhlav"/>
      <w:rPr>
        <w:rFonts w:ascii="Arial" w:hAnsi="Arial" w:cs="Arial"/>
        <w:b/>
        <w:bCs/>
        <w:sz w:val="18"/>
        <w:szCs w:val="18"/>
      </w:rPr>
    </w:pPr>
    <w:r w:rsidRPr="00BE739A">
      <w:rPr>
        <w:rFonts w:ascii="Arial" w:hAnsi="Arial" w:cs="Arial"/>
        <w:b/>
        <w:bCs/>
        <w:sz w:val="18"/>
        <w:szCs w:val="18"/>
      </w:rPr>
      <w:t xml:space="preserve">                                                                                                                            Ústí nad Labem-Střekov </w:t>
    </w:r>
  </w:p>
  <w:p w14:paraId="4961165D" w14:textId="2C825CF5" w:rsidR="00BE739A" w:rsidRPr="00EF1855" w:rsidRDefault="00BE739A" w:rsidP="00BE739A">
    <w:pPr>
      <w:pStyle w:val="Zhlav"/>
      <w:rPr>
        <w:rFonts w:ascii="Arial" w:hAnsi="Arial" w:cs="Arial"/>
        <w:b/>
        <w:bCs/>
        <w:sz w:val="18"/>
        <w:szCs w:val="18"/>
      </w:rPr>
    </w:pPr>
    <w:r w:rsidRPr="00BE739A">
      <w:rPr>
        <w:rFonts w:ascii="Arial" w:hAnsi="Arial" w:cs="Arial"/>
        <w:sz w:val="18"/>
        <w:szCs w:val="18"/>
      </w:rPr>
      <w:t xml:space="preserve">                                                                                                                            </w:t>
    </w:r>
    <w:r w:rsidR="00EF1855" w:rsidRPr="00EF1855">
      <w:rPr>
        <w:rFonts w:ascii="Arial" w:hAnsi="Arial" w:cs="Arial"/>
        <w:b/>
        <w:bCs/>
        <w:sz w:val="18"/>
        <w:szCs w:val="18"/>
      </w:rPr>
      <w:t>Odbor správy obecního majetku</w:t>
    </w:r>
    <w:r w:rsidRPr="00EF1855">
      <w:rPr>
        <w:rFonts w:ascii="Arial" w:hAnsi="Arial" w:cs="Arial"/>
        <w:b/>
        <w:bCs/>
        <w:sz w:val="18"/>
        <w:szCs w:val="18"/>
      </w:rPr>
      <w:t xml:space="preserve">  </w:t>
    </w:r>
  </w:p>
  <w:p w14:paraId="2CA3C860" w14:textId="77777777" w:rsidR="00CD6C7C" w:rsidRPr="00BE739A" w:rsidRDefault="00BE739A" w:rsidP="00BE739A">
    <w:pPr>
      <w:pStyle w:val="Zhlav"/>
      <w:rPr>
        <w:rFonts w:ascii="Arial" w:hAnsi="Arial" w:cs="Arial"/>
        <w:sz w:val="18"/>
        <w:szCs w:val="18"/>
      </w:rPr>
    </w:pPr>
    <w:r w:rsidRPr="00BE739A">
      <w:rPr>
        <w:rFonts w:ascii="Arial" w:hAnsi="Arial" w:cs="Arial"/>
        <w:sz w:val="18"/>
        <w:szCs w:val="18"/>
      </w:rPr>
      <w:t xml:space="preserve">                                                                                                                            </w:t>
    </w:r>
    <w:r w:rsidR="00CD6C7C" w:rsidRPr="00BE739A">
      <w:rPr>
        <w:rFonts w:ascii="Arial" w:hAnsi="Arial" w:cs="Arial"/>
        <w:sz w:val="18"/>
        <w:szCs w:val="18"/>
      </w:rPr>
      <w:t xml:space="preserve">                                                                                                                      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96AEC2" w14:textId="6947AFE0" w:rsidR="00EC14FA" w:rsidRPr="00EF1855" w:rsidRDefault="00EC14FA" w:rsidP="00EF185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925B61"/>
    <w:multiLevelType w:val="multilevel"/>
    <w:tmpl w:val="E112F714"/>
    <w:lvl w:ilvl="0">
      <w:start w:val="1"/>
      <w:numFmt w:val="bullet"/>
      <w:lvlText w:val="·"/>
      <w:lvlJc w:val="left"/>
      <w:pPr>
        <w:ind w:left="720" w:hanging="360"/>
      </w:pPr>
      <w:rPr>
        <w:rFonts w:ascii="Symbol" w:hAnsi="Symbol" w:cs="Symbol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8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Arial Unicode MS" w:hAnsi="Arial Unicode MS" w:cs="Arial Unicode MS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Arial Unicode MS" w:hAnsi="Arial Unicode MS" w:cs="Arial Unicode MS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vertAlign w:val="baseline"/>
      </w:rPr>
    </w:lvl>
    <w:lvl w:ilvl="3">
      <w:start w:val="1"/>
      <w:numFmt w:val="bullet"/>
      <w:lvlText w:val="·"/>
      <w:lvlJc w:val="left"/>
      <w:pPr>
        <w:ind w:left="2880" w:hanging="360"/>
      </w:pPr>
      <w:rPr>
        <w:rFonts w:ascii="Symbol" w:hAnsi="Symbol" w:cs="Symbol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Arial Unicode MS" w:hAnsi="Arial Unicode MS" w:cs="Arial Unicode MS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Arial Unicode MS" w:hAnsi="Arial Unicode MS" w:cs="Arial Unicode MS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vertAlign w:val="baseline"/>
      </w:rPr>
    </w:lvl>
    <w:lvl w:ilvl="6">
      <w:start w:val="1"/>
      <w:numFmt w:val="bullet"/>
      <w:lvlText w:val="·"/>
      <w:lvlJc w:val="left"/>
      <w:pPr>
        <w:ind w:left="5040" w:hanging="360"/>
      </w:pPr>
      <w:rPr>
        <w:rFonts w:ascii="Symbol" w:hAnsi="Symbol" w:cs="Symbol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Arial Unicode MS" w:hAnsi="Arial Unicode MS" w:cs="Arial Unicode MS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Arial Unicode MS" w:hAnsi="Arial Unicode MS" w:cs="Arial Unicode MS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vertAlign w:val="baseline"/>
      </w:rPr>
    </w:lvl>
  </w:abstractNum>
  <w:num w:numId="1" w16cid:durableId="10690414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ocumentProtection w:edit="forms" w:formatting="1" w:enforcement="1" w:cryptProviderType="rsaAES" w:cryptAlgorithmClass="hash" w:cryptAlgorithmType="typeAny" w:cryptAlgorithmSid="14" w:cryptSpinCount="100000" w:hash="jnkNQtq88XM7UcnRgL4IuIIWZZ2EJb9m3u0pysR1gB54bKZeIwdrzQ5rZCnzW/861jnOlIKftswuuP13NjKEgw==" w:salt="JFhv+MY2RrlFkenTQ+y80w==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A1F"/>
    <w:rsid w:val="00027781"/>
    <w:rsid w:val="00035563"/>
    <w:rsid w:val="00074F89"/>
    <w:rsid w:val="000879D6"/>
    <w:rsid w:val="00097C31"/>
    <w:rsid w:val="000A5D24"/>
    <w:rsid w:val="000C0846"/>
    <w:rsid w:val="000E7182"/>
    <w:rsid w:val="00102258"/>
    <w:rsid w:val="0015421F"/>
    <w:rsid w:val="00187813"/>
    <w:rsid w:val="00190031"/>
    <w:rsid w:val="00192BF3"/>
    <w:rsid w:val="001F206D"/>
    <w:rsid w:val="002416FC"/>
    <w:rsid w:val="002A33A9"/>
    <w:rsid w:val="002A7EA5"/>
    <w:rsid w:val="002E4B42"/>
    <w:rsid w:val="00305C1F"/>
    <w:rsid w:val="00320E9D"/>
    <w:rsid w:val="0038189B"/>
    <w:rsid w:val="00382E71"/>
    <w:rsid w:val="003D31EF"/>
    <w:rsid w:val="003D3208"/>
    <w:rsid w:val="003F478B"/>
    <w:rsid w:val="004014DC"/>
    <w:rsid w:val="00423027"/>
    <w:rsid w:val="0046428F"/>
    <w:rsid w:val="004A3539"/>
    <w:rsid w:val="004B1DFA"/>
    <w:rsid w:val="00504640"/>
    <w:rsid w:val="005225FB"/>
    <w:rsid w:val="00531CBE"/>
    <w:rsid w:val="00533D6F"/>
    <w:rsid w:val="005E3A31"/>
    <w:rsid w:val="005F5FF8"/>
    <w:rsid w:val="00656E64"/>
    <w:rsid w:val="006B43E7"/>
    <w:rsid w:val="006E6698"/>
    <w:rsid w:val="0074000E"/>
    <w:rsid w:val="007D6893"/>
    <w:rsid w:val="007E404D"/>
    <w:rsid w:val="00836018"/>
    <w:rsid w:val="008B5510"/>
    <w:rsid w:val="008C1657"/>
    <w:rsid w:val="008E77CB"/>
    <w:rsid w:val="009605EB"/>
    <w:rsid w:val="00974F85"/>
    <w:rsid w:val="00992A1F"/>
    <w:rsid w:val="009D7C50"/>
    <w:rsid w:val="009E33FF"/>
    <w:rsid w:val="009F0FC1"/>
    <w:rsid w:val="00A253F3"/>
    <w:rsid w:val="00A40E9B"/>
    <w:rsid w:val="00AA3971"/>
    <w:rsid w:val="00AB52CF"/>
    <w:rsid w:val="00AF321F"/>
    <w:rsid w:val="00B27E31"/>
    <w:rsid w:val="00B67965"/>
    <w:rsid w:val="00B67C63"/>
    <w:rsid w:val="00BE739A"/>
    <w:rsid w:val="00C014D2"/>
    <w:rsid w:val="00C0402B"/>
    <w:rsid w:val="00C3409F"/>
    <w:rsid w:val="00C35265"/>
    <w:rsid w:val="00C53DDA"/>
    <w:rsid w:val="00C832C7"/>
    <w:rsid w:val="00CD6C7C"/>
    <w:rsid w:val="00D02D31"/>
    <w:rsid w:val="00D5113D"/>
    <w:rsid w:val="00DA0597"/>
    <w:rsid w:val="00DB362A"/>
    <w:rsid w:val="00DC4422"/>
    <w:rsid w:val="00E46064"/>
    <w:rsid w:val="00E853A6"/>
    <w:rsid w:val="00EC14FA"/>
    <w:rsid w:val="00ED2B1D"/>
    <w:rsid w:val="00EF1855"/>
    <w:rsid w:val="00EF19D2"/>
    <w:rsid w:val="00F56984"/>
    <w:rsid w:val="00FF2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966B40"/>
  <w15:chartTrackingRefBased/>
  <w15:docId w15:val="{B177ED60-6BC8-47D1-AF0B-E302F499A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E739A"/>
  </w:style>
  <w:style w:type="paragraph" w:styleId="Nadpis9">
    <w:name w:val="heading 9"/>
    <w:basedOn w:val="Normln"/>
    <w:next w:val="Normln"/>
    <w:link w:val="Nadpis9Char"/>
    <w:qFormat/>
    <w:rsid w:val="00974F85"/>
    <w:pPr>
      <w:keepNext/>
      <w:widowControl w:val="0"/>
      <w:spacing w:after="0" w:line="240" w:lineRule="auto"/>
      <w:ind w:left="4248" w:hanging="4245"/>
      <w:outlineLvl w:val="8"/>
    </w:pPr>
    <w:rPr>
      <w:rFonts w:ascii="Times New Roman" w:eastAsia="Times New Roman" w:hAnsi="Times New Roman" w:cs="Times New Roman"/>
      <w:b/>
      <w:kern w:val="18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BE73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E739A"/>
  </w:style>
  <w:style w:type="paragraph" w:styleId="Zpat">
    <w:name w:val="footer"/>
    <w:basedOn w:val="Normln"/>
    <w:link w:val="ZpatChar"/>
    <w:uiPriority w:val="99"/>
    <w:unhideWhenUsed/>
    <w:rsid w:val="00BE73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E739A"/>
  </w:style>
  <w:style w:type="character" w:styleId="Hypertextovodkaz">
    <w:name w:val="Hyperlink"/>
    <w:basedOn w:val="Standardnpsmoodstavce"/>
    <w:uiPriority w:val="99"/>
    <w:rsid w:val="00EC14FA"/>
    <w:rPr>
      <w:rFonts w:cs="Times New Roman"/>
      <w:color w:val="0000FF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C14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14FA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59"/>
    <w:rsid w:val="00EF18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qFormat/>
    <w:rsid w:val="00EF1855"/>
    <w:pPr>
      <w:spacing w:after="200" w:line="276" w:lineRule="auto"/>
      <w:ind w:left="720"/>
      <w:contextualSpacing/>
    </w:pPr>
  </w:style>
  <w:style w:type="paragraph" w:customStyle="1" w:styleId="Standard">
    <w:name w:val="Standard"/>
    <w:rsid w:val="00EF1855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color w:val="000000"/>
      <w:lang w:eastAsia="cs-CZ"/>
    </w:rPr>
  </w:style>
  <w:style w:type="character" w:styleId="Zstupntext">
    <w:name w:val="Placeholder Text"/>
    <w:basedOn w:val="Standardnpsmoodstavce"/>
    <w:uiPriority w:val="99"/>
    <w:semiHidden/>
    <w:rsid w:val="00EF1855"/>
    <w:rPr>
      <w:color w:val="666666"/>
    </w:rPr>
  </w:style>
  <w:style w:type="character" w:customStyle="1" w:styleId="Nadpis9Char">
    <w:name w:val="Nadpis 9 Char"/>
    <w:basedOn w:val="Standardnpsmoodstavce"/>
    <w:link w:val="Nadpis9"/>
    <w:rsid w:val="00974F85"/>
    <w:rPr>
      <w:rFonts w:ascii="Times New Roman" w:eastAsia="Times New Roman" w:hAnsi="Times New Roman" w:cs="Times New Roman"/>
      <w:b/>
      <w:kern w:val="18"/>
      <w:sz w:val="24"/>
      <w:szCs w:val="20"/>
      <w:lang w:eastAsia="cs-CZ"/>
    </w:rPr>
  </w:style>
  <w:style w:type="paragraph" w:styleId="Zkladntext">
    <w:name w:val="Body Text"/>
    <w:basedOn w:val="Normln"/>
    <w:link w:val="ZkladntextChar"/>
    <w:rsid w:val="00974F85"/>
    <w:pPr>
      <w:widowControl w:val="0"/>
      <w:spacing w:after="0" w:line="240" w:lineRule="auto"/>
      <w:jc w:val="both"/>
    </w:pPr>
    <w:rPr>
      <w:rFonts w:ascii="Times New Roman" w:eastAsia="Times New Roman" w:hAnsi="Times New Roman" w:cs="Times New Roman"/>
      <w:kern w:val="18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974F85"/>
    <w:rPr>
      <w:rFonts w:ascii="Times New Roman" w:eastAsia="Times New Roman" w:hAnsi="Times New Roman" w:cs="Times New Roman"/>
      <w:kern w:val="18"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8055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15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trekov.cz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Slapnicka\Desktop\Hlavi&#269;kov&#233;%20pap&#237;ry%202023\Hotov&#233;\TAJ%20-%20Hlavi&#269;kov&#253;%20pap&#237;r%20-%20St&#345;ekov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A968A934D0854DEBBDEF9E01CE6C51E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43491C6-3859-4E57-92A3-D71B49DBFF4F}"/>
      </w:docPartPr>
      <w:docPartBody>
        <w:p w:rsidR="00E87234" w:rsidRDefault="003E2B12" w:rsidP="003E2B12">
          <w:pPr>
            <w:pStyle w:val="A968A934D0854DEBBDEF9E01CE6C51EE"/>
          </w:pPr>
          <w:r w:rsidRPr="00097C31">
            <w:rPr>
              <w:rFonts w:ascii="Arial" w:hAnsi="Arial" w:cs="Arial"/>
              <w:b/>
              <w:sz w:val="28"/>
              <w:szCs w:val="24"/>
            </w:rPr>
            <w:t>jméno, příjmení, titul:</w:t>
          </w:r>
        </w:p>
      </w:docPartBody>
    </w:docPart>
    <w:docPart>
      <w:docPartPr>
        <w:name w:val="E233F655F4F5461F91B93B808FC8BFD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B66CAB7-EFAE-4B25-A44E-9C0C071CE2E3}"/>
      </w:docPartPr>
      <w:docPartBody>
        <w:p w:rsidR="00E87234" w:rsidRDefault="003E2B12" w:rsidP="003E2B12">
          <w:pPr>
            <w:pStyle w:val="E233F655F4F5461F91B93B808FC8BFDA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                                </w:t>
          </w:r>
        </w:p>
      </w:docPartBody>
    </w:docPart>
    <w:docPart>
      <w:docPartPr>
        <w:name w:val="C1E3EE7013F74664BC5451A865ED089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354C296-E45A-4E88-858C-DDA4BFF03E50}"/>
      </w:docPartPr>
      <w:docPartBody>
        <w:p w:rsidR="00E87234" w:rsidRDefault="003E2B12" w:rsidP="003E2B12">
          <w:pPr>
            <w:pStyle w:val="C1E3EE7013F74664BC5451A865ED089D"/>
          </w:pPr>
          <w:r w:rsidRPr="00097C31">
            <w:rPr>
              <w:rFonts w:ascii="Arial" w:hAnsi="Arial" w:cs="Arial"/>
              <w:b/>
              <w:sz w:val="28"/>
              <w:szCs w:val="24"/>
            </w:rPr>
            <w:t>datum narození:</w:t>
          </w:r>
        </w:p>
      </w:docPartBody>
    </w:docPart>
    <w:docPart>
      <w:docPartPr>
        <w:name w:val="7E703DB27602452E9CCAD2E86B341F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E0CCD38-1DDB-4708-A3C6-77AA59011F61}"/>
      </w:docPartPr>
      <w:docPartBody>
        <w:p w:rsidR="00E87234" w:rsidRDefault="003E2B12" w:rsidP="003E2B12">
          <w:pPr>
            <w:pStyle w:val="7E703DB27602452E9CCAD2E86B341F40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                                </w:t>
          </w:r>
        </w:p>
      </w:docPartBody>
    </w:docPart>
    <w:docPart>
      <w:docPartPr>
        <w:name w:val="19C091D7132441DDB1BA8A08A460C2C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B82E9CD-D6D7-4FDA-B73A-DE352A96BCE9}"/>
      </w:docPartPr>
      <w:docPartBody>
        <w:p w:rsidR="00E87234" w:rsidRDefault="003E2B12" w:rsidP="003E2B12">
          <w:pPr>
            <w:pStyle w:val="19C091D7132441DDB1BA8A08A460C2C8"/>
          </w:pPr>
          <w:r w:rsidRPr="00097C31">
            <w:rPr>
              <w:rFonts w:ascii="Arial" w:hAnsi="Arial" w:cs="Arial"/>
              <w:b/>
              <w:sz w:val="28"/>
              <w:szCs w:val="24"/>
            </w:rPr>
            <w:t>telefon:</w:t>
          </w:r>
        </w:p>
      </w:docPartBody>
    </w:docPart>
    <w:docPart>
      <w:docPartPr>
        <w:name w:val="00879F698FA1441EA006E1909987ADD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B37D433-BE3C-402E-AAC7-C2AB78DD59EB}"/>
      </w:docPartPr>
      <w:docPartBody>
        <w:p w:rsidR="00E87234" w:rsidRDefault="003E2B12" w:rsidP="003E2B12">
          <w:pPr>
            <w:pStyle w:val="00879F698FA1441EA006E1909987ADD8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                                </w:t>
          </w:r>
        </w:p>
      </w:docPartBody>
    </w:docPart>
    <w:docPart>
      <w:docPartPr>
        <w:name w:val="1D755ABDAD69487F8DC96218F74F566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6A61058-E830-4E2E-B7A7-9DAF417AA58F}"/>
      </w:docPartPr>
      <w:docPartBody>
        <w:p w:rsidR="00E87234" w:rsidRDefault="003E2B12" w:rsidP="003E2B12">
          <w:pPr>
            <w:pStyle w:val="1D755ABDAD69487F8DC96218F74F5668"/>
          </w:pPr>
          <w:r w:rsidRPr="00097C31">
            <w:rPr>
              <w:rFonts w:ascii="Arial" w:hAnsi="Arial" w:cs="Arial"/>
              <w:b/>
              <w:sz w:val="28"/>
              <w:szCs w:val="24"/>
            </w:rPr>
            <w:t>e-mail:</w:t>
          </w:r>
        </w:p>
      </w:docPartBody>
    </w:docPart>
    <w:docPart>
      <w:docPartPr>
        <w:name w:val="A96DADFE23364C599722CC576C94D0F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0D14C48-57AE-47F7-AD0D-6E0927DFABED}"/>
      </w:docPartPr>
      <w:docPartBody>
        <w:p w:rsidR="00E87234" w:rsidRDefault="003E2B12" w:rsidP="003E2B12">
          <w:pPr>
            <w:pStyle w:val="A96DADFE23364C599722CC576C94D0F7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                                </w:t>
          </w:r>
        </w:p>
      </w:docPartBody>
    </w:docPart>
    <w:docPart>
      <w:docPartPr>
        <w:name w:val="0D7927E0B56C43F992899DDA19B99FD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8B25153-3150-49F3-BF28-0495A12BDE3F}"/>
      </w:docPartPr>
      <w:docPartBody>
        <w:p w:rsidR="00E87234" w:rsidRDefault="003E2B12" w:rsidP="003E2B12">
          <w:pPr>
            <w:pStyle w:val="0D7927E0B56C43F992899DDA19B99FDD"/>
          </w:pPr>
          <w:r>
            <w:rPr>
              <w:rFonts w:ascii="Arial" w:hAnsi="Arial" w:cs="Arial"/>
              <w:b/>
              <w:sz w:val="28"/>
              <w:szCs w:val="24"/>
            </w:rPr>
            <w:t>adresa zaměstnavatele:</w:t>
          </w:r>
        </w:p>
      </w:docPartBody>
    </w:docPart>
    <w:docPart>
      <w:docPartPr>
        <w:name w:val="77F002844A784FA5ADCF4D32FFBAA8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C4C08AA-44DD-43B3-9425-96351079D35C}"/>
      </w:docPartPr>
      <w:docPartBody>
        <w:p w:rsidR="00E87234" w:rsidRDefault="003E2B12" w:rsidP="003E2B12">
          <w:pPr>
            <w:pStyle w:val="77F002844A784FA5ADCF4D32FFBAA895"/>
          </w:pPr>
          <w:r w:rsidRPr="00097C31">
            <w:rPr>
              <w:rFonts w:ascii="Arial" w:hAnsi="Arial" w:cs="Arial"/>
              <w:sz w:val="24"/>
              <w:szCs w:val="24"/>
            </w:rPr>
            <w:t>………………</w:t>
          </w:r>
        </w:p>
      </w:docPartBody>
    </w:docPart>
    <w:docPart>
      <w:docPartPr>
        <w:name w:val="7E0D76767CAF45E5A7196A1FF6D5B6C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E81EB21-C2DE-46EA-95E4-4A4C26781E76}"/>
      </w:docPartPr>
      <w:docPartBody>
        <w:p w:rsidR="00E87234" w:rsidRDefault="003E2B12" w:rsidP="003E2B12">
          <w:pPr>
            <w:pStyle w:val="7E0D76767CAF45E5A7196A1FF6D5B6CB"/>
          </w:pPr>
          <w:r w:rsidRPr="00097C31">
            <w:rPr>
              <w:rFonts w:ascii="Arial" w:hAnsi="Arial" w:cs="Arial"/>
              <w:b/>
              <w:szCs w:val="24"/>
            </w:rPr>
            <w:t>Podpis</w:t>
          </w:r>
          <w:r>
            <w:rPr>
              <w:rFonts w:ascii="Arial" w:hAnsi="Arial" w:cs="Arial"/>
              <w:b/>
              <w:szCs w:val="24"/>
            </w:rPr>
            <w:t>:</w:t>
          </w:r>
        </w:p>
      </w:docPartBody>
    </w:docPart>
    <w:docPart>
      <w:docPartPr>
        <w:name w:val="8E5E6989F46B4AB2B845795FD1331E5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322BCE2-C739-4F23-95A5-E15E3A87BAD2}"/>
      </w:docPartPr>
      <w:docPartBody>
        <w:p w:rsidR="00E87234" w:rsidRDefault="00E87234" w:rsidP="00E87234">
          <w:pPr>
            <w:pStyle w:val="8E5E6989F46B4AB2B845795FD1331E55"/>
          </w:pPr>
          <w:r w:rsidRPr="00DA6A9C">
            <w:rPr>
              <w:rStyle w:val="Zstupntext"/>
            </w:rPr>
            <w:t>Klikněte sem a zadejte text.</w:t>
          </w:r>
        </w:p>
      </w:docPartBody>
    </w:docPart>
    <w:docPart>
      <w:docPartPr>
        <w:name w:val="D14BF531181D4F9B86A35176F830CDB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ED002DD-D009-479F-ACFE-222AB5DA1392}"/>
      </w:docPartPr>
      <w:docPartBody>
        <w:p w:rsidR="00E87234" w:rsidRDefault="003E2B12" w:rsidP="003E2B12">
          <w:pPr>
            <w:pStyle w:val="D14BF531181D4F9B86A35176F830CDBB"/>
          </w:pPr>
          <w:r>
            <w:rPr>
              <w:rFonts w:ascii="Arial" w:hAnsi="Arial" w:cs="Arial"/>
              <w:b/>
              <w:sz w:val="28"/>
              <w:szCs w:val="24"/>
            </w:rPr>
            <w:t>vzdělání</w:t>
          </w:r>
          <w:r w:rsidRPr="00097C31">
            <w:rPr>
              <w:rFonts w:ascii="Arial" w:hAnsi="Arial" w:cs="Arial"/>
              <w:b/>
              <w:sz w:val="28"/>
              <w:szCs w:val="24"/>
            </w:rPr>
            <w:t>:</w:t>
          </w:r>
        </w:p>
      </w:docPartBody>
    </w:docPart>
    <w:docPart>
      <w:docPartPr>
        <w:name w:val="5DD42116EBB2458885000A9EE476F0C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03365DB-DE30-4139-A90B-1303CAE06C51}"/>
      </w:docPartPr>
      <w:docPartBody>
        <w:p w:rsidR="00E87234" w:rsidRDefault="003E2B12" w:rsidP="003E2B12">
          <w:pPr>
            <w:pStyle w:val="5DD42116EBB2458885000A9EE476F0CF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                               </w:t>
          </w:r>
          <w:r>
            <w:rPr>
              <w:rFonts w:ascii="Arial" w:hAnsi="Arial" w:cs="Arial"/>
              <w:sz w:val="28"/>
              <w:szCs w:val="24"/>
            </w:rPr>
            <w:t xml:space="preserve"> </w:t>
          </w:r>
        </w:p>
      </w:docPartBody>
    </w:docPart>
    <w:docPart>
      <w:docPartPr>
        <w:name w:val="487E5BAA709241779F8585B2CCC0DC1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E3BBE43-B37D-4A70-89BF-A6D308AB7B2B}"/>
      </w:docPartPr>
      <w:docPartBody>
        <w:p w:rsidR="000D3112" w:rsidRDefault="003E2B12" w:rsidP="003E2B12">
          <w:pPr>
            <w:pStyle w:val="487E5BAA709241779F8585B2CCC0DC15"/>
          </w:pPr>
          <w:r>
            <w:rPr>
              <w:rFonts w:ascii="Arial" w:hAnsi="Arial" w:cs="Arial"/>
              <w:b/>
              <w:sz w:val="28"/>
              <w:szCs w:val="24"/>
            </w:rPr>
            <w:t>trvalý pobyt žadatele</w:t>
          </w:r>
          <w:r w:rsidRPr="00097C31">
            <w:rPr>
              <w:rFonts w:ascii="Arial" w:hAnsi="Arial" w:cs="Arial"/>
              <w:b/>
              <w:sz w:val="28"/>
              <w:szCs w:val="24"/>
            </w:rPr>
            <w:t>:</w:t>
          </w:r>
        </w:p>
      </w:docPartBody>
    </w:docPart>
    <w:docPart>
      <w:docPartPr>
        <w:name w:val="7F2A122412A04D098C0F32C04DC63C0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00B5DD3-C5FB-489C-BB64-FAD228298225}"/>
      </w:docPartPr>
      <w:docPartBody>
        <w:p w:rsidR="000D3112" w:rsidRDefault="003E2B12" w:rsidP="003E2B12">
          <w:pPr>
            <w:pStyle w:val="7F2A122412A04D098C0F32C04DC63C07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                               </w:t>
          </w:r>
          <w:r>
            <w:rPr>
              <w:rFonts w:ascii="Arial" w:hAnsi="Arial" w:cs="Arial"/>
              <w:sz w:val="28"/>
              <w:szCs w:val="24"/>
            </w:rPr>
            <w:t xml:space="preserve"> </w:t>
          </w:r>
        </w:p>
      </w:docPartBody>
    </w:docPart>
    <w:docPart>
      <w:docPartPr>
        <w:name w:val="45EE49BD3EF54DA4B97388D76289923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86B4BFC-2ABB-422B-87A8-289D08747A3E}"/>
      </w:docPartPr>
      <w:docPartBody>
        <w:p w:rsidR="000D3112" w:rsidRDefault="003E2B12" w:rsidP="003E2B12">
          <w:pPr>
            <w:pStyle w:val="45EE49BD3EF54DA4B97388D762899239"/>
          </w:pPr>
          <w:r>
            <w:rPr>
              <w:rFonts w:ascii="Arial" w:hAnsi="Arial" w:cs="Arial"/>
              <w:b/>
              <w:sz w:val="28"/>
              <w:szCs w:val="24"/>
            </w:rPr>
            <w:t>kontaktní adresa</w:t>
          </w:r>
          <w:r w:rsidRPr="00097C31">
            <w:rPr>
              <w:rFonts w:ascii="Arial" w:hAnsi="Arial" w:cs="Arial"/>
              <w:b/>
              <w:sz w:val="28"/>
              <w:szCs w:val="24"/>
            </w:rPr>
            <w:t>:</w:t>
          </w:r>
        </w:p>
      </w:docPartBody>
    </w:docPart>
    <w:docPart>
      <w:docPartPr>
        <w:name w:val="FB102ECD08E348D58337B309507476F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306F27A-CDAD-455F-8CCC-89618331C86D}"/>
      </w:docPartPr>
      <w:docPartBody>
        <w:p w:rsidR="000D3112" w:rsidRDefault="003E2B12" w:rsidP="003E2B12">
          <w:pPr>
            <w:pStyle w:val="FB102ECD08E348D58337B309507476F4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                               </w:t>
          </w:r>
          <w:r>
            <w:rPr>
              <w:rFonts w:ascii="Arial" w:hAnsi="Arial" w:cs="Arial"/>
              <w:sz w:val="28"/>
              <w:szCs w:val="24"/>
            </w:rPr>
            <w:t xml:space="preserve"> </w:t>
          </w:r>
        </w:p>
      </w:docPartBody>
    </w:docPart>
    <w:docPart>
      <w:docPartPr>
        <w:name w:val="35CFC9A051B9415DB870C4929F41C5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17E3B87-4AE9-4289-8B7A-8044A2E8B68A}"/>
      </w:docPartPr>
      <w:docPartBody>
        <w:p w:rsidR="000D3112" w:rsidRDefault="003E2B12" w:rsidP="003E2B12">
          <w:pPr>
            <w:pStyle w:val="35CFC9A051B9415DB870C4929F41C519"/>
          </w:pPr>
          <w:r>
            <w:rPr>
              <w:rFonts w:ascii="Arial" w:hAnsi="Arial" w:cs="Arial"/>
              <w:b/>
              <w:sz w:val="28"/>
              <w:szCs w:val="24"/>
            </w:rPr>
            <w:t>rodinný stav</w:t>
          </w:r>
          <w:r w:rsidRPr="00097C31">
            <w:rPr>
              <w:rFonts w:ascii="Arial" w:hAnsi="Arial" w:cs="Arial"/>
              <w:b/>
              <w:sz w:val="28"/>
              <w:szCs w:val="24"/>
            </w:rPr>
            <w:t>:</w:t>
          </w:r>
        </w:p>
      </w:docPartBody>
    </w:docPart>
    <w:docPart>
      <w:docPartPr>
        <w:name w:val="CE9362B7B39E4A17884B42C75BEACBD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3FCFFF9-5F45-4549-8CCF-0CF0BB4BD5DD}"/>
      </w:docPartPr>
      <w:docPartBody>
        <w:p w:rsidR="000D3112" w:rsidRDefault="003E2B12" w:rsidP="003E2B12">
          <w:pPr>
            <w:pStyle w:val="CE9362B7B39E4A17884B42C75BEACBDB"/>
          </w:pPr>
          <w:r>
            <w:rPr>
              <w:rFonts w:ascii="Arial" w:hAnsi="Arial" w:cs="Arial"/>
              <w:b/>
              <w:sz w:val="28"/>
              <w:szCs w:val="24"/>
            </w:rPr>
            <w:t>požadovaná velikost bytu</w:t>
          </w:r>
        </w:p>
      </w:docPartBody>
    </w:docPart>
    <w:docPart>
      <w:docPartPr>
        <w:name w:val="9CA2C9F1B92144FCB64487067BD1E6B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EE1F4CF-6B4A-4877-878A-69EFB574810B}"/>
      </w:docPartPr>
      <w:docPartBody>
        <w:p w:rsidR="000D3112" w:rsidRDefault="003E2B12" w:rsidP="003E2B12">
          <w:pPr>
            <w:pStyle w:val="9CA2C9F1B92144FCB64487067BD1E6B2"/>
          </w:pPr>
          <w:r>
            <w:rPr>
              <w:rFonts w:ascii="Arial" w:hAnsi="Arial" w:cs="Arial"/>
              <w:b/>
              <w:sz w:val="28"/>
              <w:szCs w:val="24"/>
            </w:rPr>
            <w:t>žadatel v současné době bydlí:</w:t>
          </w:r>
        </w:p>
      </w:docPartBody>
    </w:docPart>
    <w:docPart>
      <w:docPartPr>
        <w:name w:val="9954E1F964374198B2E7C42D036B2B8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4967C2A-6D79-4007-A208-E7473A6AA330}"/>
      </w:docPartPr>
      <w:docPartBody>
        <w:p w:rsidR="000D3112" w:rsidRDefault="003E2B12" w:rsidP="003E2B12">
          <w:pPr>
            <w:pStyle w:val="9954E1F964374198B2E7C42D036B2B88"/>
          </w:pPr>
          <w:r w:rsidRPr="002A33A9">
            <w:rPr>
              <w:rFonts w:ascii="Arial" w:hAnsi="Arial" w:cs="Arial"/>
              <w:b/>
              <w:sz w:val="28"/>
              <w:szCs w:val="24"/>
            </w:rPr>
            <w:t>Důvod podání žádosti o pronájem obecního bytu (povinné):</w:t>
          </w:r>
        </w:p>
      </w:docPartBody>
    </w:docPart>
    <w:docPart>
      <w:docPartPr>
        <w:name w:val="32DDCBB2A6DB4796920678C5DFAEE35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B6523A7-4803-42DA-A13C-EA976357249A}"/>
      </w:docPartPr>
      <w:docPartBody>
        <w:p w:rsidR="000D3112" w:rsidRDefault="003E2B12" w:rsidP="003E2B12">
          <w:pPr>
            <w:pStyle w:val="32DDCBB2A6DB4796920678C5DFAEE35A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</w:t>
          </w:r>
          <w:r>
            <w:rPr>
              <w:rFonts w:ascii="Arial" w:hAnsi="Arial" w:cs="Arial"/>
              <w:sz w:val="28"/>
              <w:szCs w:val="24"/>
            </w:rPr>
            <w:t xml:space="preserve">                                                         </w:t>
          </w:r>
        </w:p>
      </w:docPartBody>
    </w:docPart>
    <w:docPart>
      <w:docPartPr>
        <w:name w:val="8A18A25AD9A34D00A1F41C703B9E60B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0005566-0934-4A8C-A65F-F9A840254F8A}"/>
      </w:docPartPr>
      <w:docPartBody>
        <w:p w:rsidR="000D3112" w:rsidRDefault="003E2B12" w:rsidP="003E2B12">
          <w:pPr>
            <w:pStyle w:val="8A18A25AD9A34D00A1F41C703B9E60BE"/>
          </w:pPr>
          <w:r>
            <w:rPr>
              <w:rFonts w:ascii="Arial" w:hAnsi="Arial" w:cs="Arial"/>
              <w:b/>
              <w:sz w:val="28"/>
              <w:szCs w:val="24"/>
            </w:rPr>
            <w:t>žadatel o nájem bytu je:</w:t>
          </w:r>
        </w:p>
      </w:docPartBody>
    </w:docPart>
    <w:docPart>
      <w:docPartPr>
        <w:name w:val="7DC81D3A475B496CBDFB679166E76DC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D62EDA3-5B8F-4C1A-8282-1305B1142873}"/>
      </w:docPartPr>
      <w:docPartBody>
        <w:p w:rsidR="000D3112" w:rsidRDefault="003E2B12" w:rsidP="003E2B12">
          <w:pPr>
            <w:pStyle w:val="7DC81D3A475B496CBDFB679166E76DCA"/>
          </w:pPr>
          <w:r w:rsidRPr="00097C31">
            <w:rPr>
              <w:rFonts w:ascii="Arial" w:hAnsi="Arial" w:cs="Arial"/>
              <w:b/>
              <w:sz w:val="28"/>
              <w:szCs w:val="24"/>
            </w:rPr>
            <w:t>jméno, příjmení:</w:t>
          </w:r>
        </w:p>
      </w:docPartBody>
    </w:docPart>
    <w:docPart>
      <w:docPartPr>
        <w:name w:val="EFFC8262730B4913992CD4820CB2F5C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99B513-C28D-410E-8554-0C259745C879}"/>
      </w:docPartPr>
      <w:docPartBody>
        <w:p w:rsidR="000D3112" w:rsidRDefault="003E2B12" w:rsidP="003E2B12">
          <w:pPr>
            <w:pStyle w:val="EFFC8262730B4913992CD4820CB2F5C0"/>
          </w:pPr>
          <w:r w:rsidRPr="00097C31">
            <w:rPr>
              <w:rFonts w:ascii="Arial" w:hAnsi="Arial" w:cs="Arial"/>
              <w:b/>
              <w:sz w:val="28"/>
              <w:szCs w:val="24"/>
            </w:rPr>
            <w:t>datum narození:</w:t>
          </w:r>
        </w:p>
      </w:docPartBody>
    </w:docPart>
    <w:docPart>
      <w:docPartPr>
        <w:name w:val="60CE190B17D5447982F98C0357D1B99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C190B1F-A68E-4142-8440-8F302F3023CC}"/>
      </w:docPartPr>
      <w:docPartBody>
        <w:p w:rsidR="000D3112" w:rsidRDefault="003E2B12" w:rsidP="003E2B12">
          <w:pPr>
            <w:pStyle w:val="60CE190B17D5447982F98C0357D1B999"/>
          </w:pPr>
          <w:r>
            <w:rPr>
              <w:rFonts w:ascii="Arial" w:hAnsi="Arial" w:cs="Arial"/>
              <w:b/>
              <w:sz w:val="28"/>
              <w:szCs w:val="24"/>
            </w:rPr>
            <w:t>vztah k žadateli:</w:t>
          </w:r>
        </w:p>
      </w:docPartBody>
    </w:docPart>
    <w:docPart>
      <w:docPartPr>
        <w:name w:val="C1819DA05D6643A88B07B3E79400B77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C3413A0-8F92-4922-AE4E-563C59E6CB77}"/>
      </w:docPartPr>
      <w:docPartBody>
        <w:p w:rsidR="000D3112" w:rsidRDefault="003E2B12" w:rsidP="003E2B12">
          <w:pPr>
            <w:pStyle w:val="C1819DA05D6643A88B07B3E79400B775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</w:t>
          </w:r>
          <w:r>
            <w:rPr>
              <w:rFonts w:ascii="Arial" w:hAnsi="Arial" w:cs="Arial"/>
              <w:sz w:val="28"/>
              <w:szCs w:val="24"/>
            </w:rPr>
            <w:t xml:space="preserve">          </w:t>
          </w: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          </w:t>
          </w:r>
        </w:p>
      </w:docPartBody>
    </w:docPart>
    <w:docPart>
      <w:docPartPr>
        <w:name w:val="0B8FC568BD0C4850A040A4CA5AA0A77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24B8045-C8DF-40A0-AE3B-9A6AB0184212}"/>
      </w:docPartPr>
      <w:docPartBody>
        <w:p w:rsidR="000D3112" w:rsidRDefault="003E2B12" w:rsidP="003E2B12">
          <w:pPr>
            <w:pStyle w:val="0B8FC568BD0C4850A040A4CA5AA0A775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</w:t>
          </w:r>
          <w:r>
            <w:rPr>
              <w:rFonts w:ascii="Arial" w:hAnsi="Arial" w:cs="Arial"/>
              <w:sz w:val="28"/>
              <w:szCs w:val="24"/>
            </w:rPr>
            <w:t xml:space="preserve">         </w:t>
          </w: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</w:t>
          </w:r>
        </w:p>
      </w:docPartBody>
    </w:docPart>
    <w:docPart>
      <w:docPartPr>
        <w:name w:val="09C862F48E22448FB896EE7D224B783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AA07E9C-E328-4557-9128-21C90D492B12}"/>
      </w:docPartPr>
      <w:docPartBody>
        <w:p w:rsidR="000D3112" w:rsidRDefault="003E2B12" w:rsidP="003E2B12">
          <w:pPr>
            <w:pStyle w:val="09C862F48E22448FB896EE7D224B7833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</w:t>
          </w:r>
          <w:r>
            <w:rPr>
              <w:rFonts w:ascii="Arial" w:hAnsi="Arial" w:cs="Arial"/>
              <w:sz w:val="28"/>
              <w:szCs w:val="24"/>
            </w:rPr>
            <w:t xml:space="preserve">         </w:t>
          </w: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</w:t>
          </w:r>
        </w:p>
      </w:docPartBody>
    </w:docPart>
    <w:docPart>
      <w:docPartPr>
        <w:name w:val="89467F44FC4C4744ACCEE4036F9C62F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3BDACE5-CF13-40C5-B0F7-8BCDC3C370AE}"/>
      </w:docPartPr>
      <w:docPartBody>
        <w:p w:rsidR="000D3112" w:rsidRDefault="003E2B12" w:rsidP="003E2B12">
          <w:pPr>
            <w:pStyle w:val="89467F44FC4C4744ACCEE4036F9C62FE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               </w:t>
          </w:r>
          <w:r>
            <w:rPr>
              <w:rFonts w:ascii="Arial" w:hAnsi="Arial" w:cs="Arial"/>
              <w:sz w:val="28"/>
              <w:szCs w:val="24"/>
            </w:rPr>
            <w:t xml:space="preserve">         </w:t>
          </w:r>
          <w:r w:rsidRPr="00097C31">
            <w:rPr>
              <w:rFonts w:ascii="Arial" w:hAnsi="Arial" w:cs="Arial"/>
              <w:sz w:val="28"/>
              <w:szCs w:val="24"/>
            </w:rPr>
            <w:t xml:space="preserve">       </w:t>
          </w:r>
        </w:p>
      </w:docPartBody>
    </w:docPart>
    <w:docPart>
      <w:docPartPr>
        <w:name w:val="1C5CD6AE3E5F443CB81CBE3229AFA6D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AD394F0-6537-43C5-91B5-DFE93B3B9729}"/>
      </w:docPartPr>
      <w:docPartBody>
        <w:p w:rsidR="000D3112" w:rsidRDefault="003E2B12" w:rsidP="003E2B12">
          <w:pPr>
            <w:pStyle w:val="1C5CD6AE3E5F443CB81CBE3229AFA6D1"/>
          </w:pPr>
          <w:r w:rsidRPr="00097C31">
            <w:rPr>
              <w:rFonts w:ascii="Arial" w:hAnsi="Arial" w:cs="Arial"/>
              <w:sz w:val="28"/>
              <w:szCs w:val="24"/>
            </w:rPr>
            <w:t xml:space="preserve"> </w:t>
          </w:r>
          <w:r>
            <w:rPr>
              <w:rFonts w:ascii="Arial" w:hAnsi="Arial" w:cs="Arial"/>
              <w:sz w:val="28"/>
              <w:szCs w:val="24"/>
            </w:rPr>
            <w:t xml:space="preserve"> </w:t>
          </w: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                   </w:t>
          </w:r>
          <w:r>
            <w:rPr>
              <w:rFonts w:ascii="Arial" w:hAnsi="Arial" w:cs="Arial"/>
              <w:sz w:val="28"/>
              <w:szCs w:val="24"/>
            </w:rPr>
            <w:t xml:space="preserve">          </w:t>
          </w:r>
        </w:p>
      </w:docPartBody>
    </w:docPart>
    <w:docPart>
      <w:docPartPr>
        <w:name w:val="14CA89A9B25345E686CE22FE4E2C24D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BD72D08-1696-4BB2-9F46-C27335D5A61B}"/>
      </w:docPartPr>
      <w:docPartBody>
        <w:p w:rsidR="000D3112" w:rsidRDefault="003E2B12" w:rsidP="003E2B12">
          <w:pPr>
            <w:pStyle w:val="14CA89A9B25345E686CE22FE4E2C24D8"/>
          </w:pPr>
          <w:r w:rsidRPr="00097C31">
            <w:rPr>
              <w:rFonts w:ascii="Arial" w:hAnsi="Arial" w:cs="Arial"/>
              <w:b/>
              <w:sz w:val="28"/>
              <w:szCs w:val="24"/>
            </w:rPr>
            <w:t>jméno, příjmení:</w:t>
          </w:r>
        </w:p>
      </w:docPartBody>
    </w:docPart>
    <w:docPart>
      <w:docPartPr>
        <w:name w:val="DD4704A36D1D4BCDAD8631281AB49C7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3173E49-56F5-47B8-B192-ABB8B4C951CA}"/>
      </w:docPartPr>
      <w:docPartBody>
        <w:p w:rsidR="000D3112" w:rsidRDefault="003E2B12" w:rsidP="003E2B12">
          <w:pPr>
            <w:pStyle w:val="DD4704A36D1D4BCDAD8631281AB49C7D"/>
          </w:pPr>
          <w:r w:rsidRPr="00097C31">
            <w:rPr>
              <w:rFonts w:ascii="Arial" w:hAnsi="Arial" w:cs="Arial"/>
              <w:b/>
              <w:sz w:val="28"/>
              <w:szCs w:val="24"/>
            </w:rPr>
            <w:t>datum narození:</w:t>
          </w:r>
        </w:p>
      </w:docPartBody>
    </w:docPart>
    <w:docPart>
      <w:docPartPr>
        <w:name w:val="E99CDE85B31A4709A49C338DC71E1E3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DA7FB33-799A-4B75-92D9-8E8DD5C87C63}"/>
      </w:docPartPr>
      <w:docPartBody>
        <w:p w:rsidR="000D3112" w:rsidRDefault="003E2B12" w:rsidP="003E2B12">
          <w:pPr>
            <w:pStyle w:val="E99CDE85B31A4709A49C338DC71E1E3D"/>
          </w:pPr>
          <w:r>
            <w:rPr>
              <w:rFonts w:ascii="Arial" w:hAnsi="Arial" w:cs="Arial"/>
              <w:b/>
              <w:sz w:val="28"/>
              <w:szCs w:val="24"/>
            </w:rPr>
            <w:t>vztah k žadateli:</w:t>
          </w:r>
        </w:p>
      </w:docPartBody>
    </w:docPart>
    <w:docPart>
      <w:docPartPr>
        <w:name w:val="5774D8507F7042B79D505B16FF39CAA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93206D2-4898-4A84-B880-52EF35FF87CF}"/>
      </w:docPartPr>
      <w:docPartBody>
        <w:p w:rsidR="000D3112" w:rsidRDefault="003E2B12" w:rsidP="003E2B12">
          <w:pPr>
            <w:pStyle w:val="5774D8507F7042B79D505B16FF39CAA5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      </w:t>
          </w:r>
          <w:r>
            <w:rPr>
              <w:rFonts w:ascii="Arial" w:hAnsi="Arial" w:cs="Arial"/>
              <w:sz w:val="28"/>
              <w:szCs w:val="24"/>
            </w:rPr>
            <w:t xml:space="preserve">         </w:t>
          </w:r>
          <w:r w:rsidRPr="00097C31">
            <w:rPr>
              <w:rFonts w:ascii="Arial" w:hAnsi="Arial" w:cs="Arial"/>
              <w:sz w:val="28"/>
              <w:szCs w:val="24"/>
            </w:rPr>
            <w:t xml:space="preserve">                </w:t>
          </w:r>
        </w:p>
      </w:docPartBody>
    </w:docPart>
    <w:docPart>
      <w:docPartPr>
        <w:name w:val="88A99B127C7F427799670CBF6D3C23A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5E6F773-CF69-4698-BB5F-9873C6638FAD}"/>
      </w:docPartPr>
      <w:docPartBody>
        <w:p w:rsidR="000D3112" w:rsidRDefault="003E2B12" w:rsidP="003E2B12">
          <w:pPr>
            <w:pStyle w:val="88A99B127C7F427799670CBF6D3C23A3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</w:t>
          </w:r>
          <w:r>
            <w:rPr>
              <w:rFonts w:ascii="Arial" w:hAnsi="Arial" w:cs="Arial"/>
              <w:sz w:val="28"/>
              <w:szCs w:val="24"/>
            </w:rPr>
            <w:t xml:space="preserve">          </w:t>
          </w: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</w:t>
          </w:r>
          <w:r>
            <w:rPr>
              <w:rFonts w:ascii="Arial" w:hAnsi="Arial" w:cs="Arial"/>
              <w:sz w:val="28"/>
              <w:szCs w:val="24"/>
            </w:rPr>
            <w:t xml:space="preserve"> </w:t>
          </w:r>
        </w:p>
      </w:docPartBody>
    </w:docPart>
    <w:docPart>
      <w:docPartPr>
        <w:name w:val="157B4E6CB5CB431BA39A1E84749324B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AD32972-C38B-443D-B9ED-EBC798217BCE}"/>
      </w:docPartPr>
      <w:docPartBody>
        <w:p w:rsidR="000D3112" w:rsidRDefault="003E2B12" w:rsidP="003E2B12">
          <w:pPr>
            <w:pStyle w:val="157B4E6CB5CB431BA39A1E84749324B2"/>
          </w:pPr>
          <w:r w:rsidRPr="00097C31">
            <w:rPr>
              <w:rFonts w:ascii="Arial" w:hAnsi="Arial" w:cs="Arial"/>
              <w:b/>
              <w:sz w:val="28"/>
              <w:szCs w:val="24"/>
            </w:rPr>
            <w:t>jméno, příjmení:</w:t>
          </w:r>
        </w:p>
      </w:docPartBody>
    </w:docPart>
    <w:docPart>
      <w:docPartPr>
        <w:name w:val="797157AF0CCE46BEB0571D3AE87FEE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C86EC97-996A-4E1F-B0C7-B458BD97A43A}"/>
      </w:docPartPr>
      <w:docPartBody>
        <w:p w:rsidR="000D3112" w:rsidRDefault="003E2B12" w:rsidP="003E2B12">
          <w:pPr>
            <w:pStyle w:val="797157AF0CCE46BEB0571D3AE87FEEB6"/>
          </w:pPr>
          <w:r w:rsidRPr="00097C31">
            <w:rPr>
              <w:rFonts w:ascii="Arial" w:hAnsi="Arial" w:cs="Arial"/>
              <w:b/>
              <w:sz w:val="28"/>
              <w:szCs w:val="24"/>
            </w:rPr>
            <w:t>datum narození:</w:t>
          </w:r>
        </w:p>
      </w:docPartBody>
    </w:docPart>
    <w:docPart>
      <w:docPartPr>
        <w:name w:val="4DC0E77401094D56B9E56E8F8CCE0A1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7D5E727-0435-4C8F-A536-8FC8D7CB20B8}"/>
      </w:docPartPr>
      <w:docPartBody>
        <w:p w:rsidR="000D3112" w:rsidRDefault="003E2B12" w:rsidP="003E2B12">
          <w:pPr>
            <w:pStyle w:val="4DC0E77401094D56B9E56E8F8CCE0A12"/>
          </w:pPr>
          <w:r>
            <w:rPr>
              <w:rFonts w:ascii="Arial" w:hAnsi="Arial" w:cs="Arial"/>
              <w:b/>
              <w:sz w:val="28"/>
              <w:szCs w:val="24"/>
            </w:rPr>
            <w:t>vztah k žadateli</w:t>
          </w:r>
        </w:p>
      </w:docPartBody>
    </w:docPart>
    <w:docPart>
      <w:docPartPr>
        <w:name w:val="5AF68CFD3CA94D18A388DE13D964E14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5C5434F-65CE-4836-99ED-886D3B9BBCE1}"/>
      </w:docPartPr>
      <w:docPartBody>
        <w:p w:rsidR="000D3112" w:rsidRDefault="003E2B12" w:rsidP="003E2B12">
          <w:pPr>
            <w:pStyle w:val="5AF68CFD3CA94D18A388DE13D964E14F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        </w:t>
          </w:r>
          <w:r>
            <w:rPr>
              <w:rFonts w:ascii="Arial" w:hAnsi="Arial" w:cs="Arial"/>
              <w:sz w:val="28"/>
              <w:szCs w:val="24"/>
            </w:rPr>
            <w:t xml:space="preserve">          </w:t>
          </w: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 </w:t>
          </w:r>
          <w:r>
            <w:rPr>
              <w:rFonts w:ascii="Arial" w:hAnsi="Arial" w:cs="Arial"/>
              <w:sz w:val="28"/>
              <w:szCs w:val="24"/>
            </w:rPr>
            <w:t xml:space="preserve"> </w:t>
          </w:r>
        </w:p>
      </w:docPartBody>
    </w:docPart>
    <w:docPart>
      <w:docPartPr>
        <w:name w:val="1F02B86A9F7E4891BB150397C675A7C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D3431DD-FE08-4E06-B201-6D8093986E35}"/>
      </w:docPartPr>
      <w:docPartBody>
        <w:p w:rsidR="000D3112" w:rsidRDefault="003E2B12" w:rsidP="003E2B12">
          <w:pPr>
            <w:pStyle w:val="1F02B86A9F7E4891BB150397C675A7CE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     </w:t>
          </w:r>
          <w:r>
            <w:rPr>
              <w:rFonts w:ascii="Arial" w:hAnsi="Arial" w:cs="Arial"/>
              <w:sz w:val="28"/>
              <w:szCs w:val="24"/>
            </w:rPr>
            <w:t xml:space="preserve">          </w:t>
          </w:r>
          <w:r w:rsidRPr="00097C31">
            <w:rPr>
              <w:rFonts w:ascii="Arial" w:hAnsi="Arial" w:cs="Arial"/>
              <w:sz w:val="28"/>
              <w:szCs w:val="24"/>
            </w:rPr>
            <w:t xml:space="preserve">               </w:t>
          </w:r>
          <w:r>
            <w:rPr>
              <w:rFonts w:ascii="Arial" w:hAnsi="Arial" w:cs="Arial"/>
              <w:sz w:val="28"/>
              <w:szCs w:val="24"/>
            </w:rPr>
            <w:t xml:space="preserve"> </w:t>
          </w:r>
        </w:p>
      </w:docPartBody>
    </w:docPart>
    <w:docPart>
      <w:docPartPr>
        <w:name w:val="EDE199469B004708A4A91F6E1A968B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D1307ED-746A-420A-A2DF-367D5DB4255A}"/>
      </w:docPartPr>
      <w:docPartBody>
        <w:p w:rsidR="000D3112" w:rsidRDefault="003E2B12" w:rsidP="003E2B12">
          <w:pPr>
            <w:pStyle w:val="EDE199469B004708A4A91F6E1A968BB6"/>
          </w:pPr>
          <w:r w:rsidRPr="00097C31">
            <w:rPr>
              <w:rFonts w:ascii="Arial" w:hAnsi="Arial" w:cs="Arial"/>
              <w:b/>
              <w:sz w:val="28"/>
              <w:szCs w:val="24"/>
            </w:rPr>
            <w:t>jméno, příjmení:</w:t>
          </w:r>
        </w:p>
      </w:docPartBody>
    </w:docPart>
    <w:docPart>
      <w:docPartPr>
        <w:name w:val="0B30A78DA3C94DF6BA834194962C114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16EFE06-C0C8-4B38-AF39-B61DD3F7DF2D}"/>
      </w:docPartPr>
      <w:docPartBody>
        <w:p w:rsidR="000D3112" w:rsidRDefault="003E2B12" w:rsidP="003E2B12">
          <w:pPr>
            <w:pStyle w:val="0B30A78DA3C94DF6BA834194962C114A"/>
          </w:pPr>
          <w:r w:rsidRPr="00097C31">
            <w:rPr>
              <w:rFonts w:ascii="Arial" w:hAnsi="Arial" w:cs="Arial"/>
              <w:b/>
              <w:sz w:val="28"/>
              <w:szCs w:val="24"/>
            </w:rPr>
            <w:t>datum narození:</w:t>
          </w:r>
        </w:p>
      </w:docPartBody>
    </w:docPart>
    <w:docPart>
      <w:docPartPr>
        <w:name w:val="3BA6E5C440F7438EA4358CD68A4D097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EAB479B-1120-4B43-887E-1815C4A98142}"/>
      </w:docPartPr>
      <w:docPartBody>
        <w:p w:rsidR="000D3112" w:rsidRDefault="003E2B12" w:rsidP="003E2B12">
          <w:pPr>
            <w:pStyle w:val="3BA6E5C440F7438EA4358CD68A4D097C"/>
          </w:pPr>
          <w:r>
            <w:rPr>
              <w:rFonts w:ascii="Arial" w:hAnsi="Arial" w:cs="Arial"/>
              <w:b/>
              <w:sz w:val="28"/>
              <w:szCs w:val="24"/>
            </w:rPr>
            <w:t>vztah k žadateli</w:t>
          </w:r>
        </w:p>
      </w:docPartBody>
    </w:docPart>
    <w:docPart>
      <w:docPartPr>
        <w:name w:val="A2B163736D2F45DF8998EA25ECFF019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3AC8B91-30CE-4060-9603-FC20076CFFF2}"/>
      </w:docPartPr>
      <w:docPartBody>
        <w:p w:rsidR="000D3112" w:rsidRDefault="003E2B12" w:rsidP="003E2B12">
          <w:pPr>
            <w:pStyle w:val="A2B163736D2F45DF8998EA25ECFF0196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</w:t>
          </w:r>
          <w:r>
            <w:rPr>
              <w:rFonts w:ascii="Arial" w:hAnsi="Arial" w:cs="Arial"/>
              <w:sz w:val="28"/>
              <w:szCs w:val="24"/>
            </w:rPr>
            <w:t xml:space="preserve">         </w:t>
          </w: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                   </w:t>
          </w:r>
          <w:r>
            <w:rPr>
              <w:rFonts w:ascii="Arial" w:hAnsi="Arial" w:cs="Arial"/>
              <w:sz w:val="28"/>
              <w:szCs w:val="24"/>
            </w:rPr>
            <w:t xml:space="preserve"> </w:t>
          </w:r>
        </w:p>
      </w:docPartBody>
    </w:docPart>
    <w:docPart>
      <w:docPartPr>
        <w:name w:val="95AFE26F99234CDB92EF82EAF22F575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55E3701-4D1D-4779-AC34-8439EFE80CAB}"/>
      </w:docPartPr>
      <w:docPartBody>
        <w:p w:rsidR="000D3112" w:rsidRDefault="003E2B12" w:rsidP="003E2B12">
          <w:pPr>
            <w:pStyle w:val="95AFE26F99234CDB92EF82EAF22F5756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                              </w:t>
          </w:r>
          <w:r>
            <w:rPr>
              <w:rFonts w:ascii="Arial" w:hAnsi="Arial" w:cs="Arial"/>
              <w:sz w:val="28"/>
              <w:szCs w:val="24"/>
            </w:rPr>
            <w:t xml:space="preserve"> </w:t>
          </w:r>
        </w:p>
      </w:docPartBody>
    </w:docPart>
    <w:docPart>
      <w:docPartPr>
        <w:name w:val="DEB8EA41212F443189A9415C25C4083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E2DE3B9-ED24-4AA1-BCFD-DEBB29DDF7A0}"/>
      </w:docPartPr>
      <w:docPartBody>
        <w:p w:rsidR="000D3112" w:rsidRDefault="003E2B12" w:rsidP="003E2B12">
          <w:pPr>
            <w:pStyle w:val="DEB8EA41212F443189A9415C25C4083A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                                                         </w:t>
          </w:r>
          <w:r>
            <w:rPr>
              <w:rFonts w:ascii="Arial" w:hAnsi="Arial" w:cs="Arial"/>
              <w:sz w:val="28"/>
              <w:szCs w:val="24"/>
            </w:rPr>
            <w:t xml:space="preserve"> </w:t>
          </w:r>
        </w:p>
      </w:docPartBody>
    </w:docPart>
    <w:docPart>
      <w:docPartPr>
        <w:name w:val="0B21519CED81441DA274717135F990E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FAC7E1B-69E3-4B32-9635-31F4E509FB15}"/>
      </w:docPartPr>
      <w:docPartBody>
        <w:p w:rsidR="000D3112" w:rsidRDefault="003E2B12" w:rsidP="003E2B12">
          <w:pPr>
            <w:pStyle w:val="0B21519CED81441DA274717135F990E3"/>
          </w:pPr>
          <w:r w:rsidRPr="007D6893">
            <w:rPr>
              <w:rFonts w:ascii="Arial" w:hAnsi="Arial" w:cs="Arial"/>
              <w:sz w:val="20"/>
              <w:szCs w:val="20"/>
            </w:rPr>
            <w:t>………………………</w:t>
          </w:r>
        </w:p>
      </w:docPartBody>
    </w:docPart>
    <w:docPart>
      <w:docPartPr>
        <w:name w:val="17BBE66D84004AE28E03AFF8F6AB5D2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9ADF88D-C7DA-4DA4-926A-9905630E2294}"/>
      </w:docPartPr>
      <w:docPartBody>
        <w:p w:rsidR="000D3112" w:rsidRDefault="003E2B12" w:rsidP="003E2B12">
          <w:pPr>
            <w:pStyle w:val="17BBE66D84004AE28E03AFF8F6AB5D20"/>
          </w:pPr>
          <w:r w:rsidRPr="007D6893">
            <w:rPr>
              <w:rFonts w:ascii="Arial" w:hAnsi="Arial" w:cs="Arial"/>
              <w:sz w:val="20"/>
              <w:szCs w:val="20"/>
            </w:rPr>
            <w:t>………………</w:t>
          </w:r>
        </w:p>
      </w:docPartBody>
    </w:docPart>
    <w:docPart>
      <w:docPartPr>
        <w:name w:val="5886AC511FDE470DB3EE10ACFA12D0F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8FD583F-F790-482E-AF3D-5D991ED6AAEB}"/>
      </w:docPartPr>
      <w:docPartBody>
        <w:p w:rsidR="000D3112" w:rsidRDefault="003E2B12" w:rsidP="003E2B12">
          <w:pPr>
            <w:pStyle w:val="5886AC511FDE470DB3EE10ACFA12D0FA"/>
          </w:pPr>
          <w:r w:rsidRPr="007D6893">
            <w:rPr>
              <w:rFonts w:ascii="Arial" w:hAnsi="Arial" w:cs="Arial"/>
              <w:b/>
              <w:sz w:val="20"/>
              <w:szCs w:val="20"/>
            </w:rPr>
            <w:t>Podpis:</w:t>
          </w:r>
        </w:p>
      </w:docPartBody>
    </w:docPart>
    <w:docPart>
      <w:docPartPr>
        <w:name w:val="06EBB4EE774840049C8CDC2BE8D0797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68D3120-0A94-4098-BCB3-732DFCFF0E61}"/>
      </w:docPartPr>
      <w:docPartBody>
        <w:p w:rsidR="003E2B12" w:rsidRDefault="003E2B12" w:rsidP="003E2B12">
          <w:pPr>
            <w:pStyle w:val="06EBB4EE774840049C8CDC2BE8D07975"/>
          </w:pPr>
          <w:r w:rsidRPr="00027781">
            <w:rPr>
              <w:rFonts w:ascii="Arial" w:hAnsi="Arial" w:cs="Arial"/>
              <w:sz w:val="28"/>
              <w:szCs w:val="28"/>
            </w:rPr>
            <w:t>………………………</w:t>
          </w:r>
        </w:p>
      </w:docPartBody>
    </w:docPart>
    <w:docPart>
      <w:docPartPr>
        <w:name w:val="C856875FB61D4AD89A5644DB4F9EFB2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718A111-23F5-4A37-A942-2FC1B0141848}"/>
      </w:docPartPr>
      <w:docPartBody>
        <w:p w:rsidR="003E2B12" w:rsidRDefault="003E2B12" w:rsidP="003E2B12">
          <w:pPr>
            <w:pStyle w:val="C856875FB61D4AD89A5644DB4F9EFB261"/>
          </w:pPr>
          <w:r w:rsidRPr="00097C31">
            <w:rPr>
              <w:rFonts w:ascii="Arial" w:hAnsi="Arial" w:cs="Arial"/>
              <w:sz w:val="28"/>
              <w:szCs w:val="24"/>
            </w:rPr>
            <w:t xml:space="preserve">       </w:t>
          </w:r>
          <w:r>
            <w:rPr>
              <w:rFonts w:ascii="Arial" w:hAnsi="Arial" w:cs="Arial"/>
              <w:sz w:val="28"/>
              <w:szCs w:val="24"/>
            </w:rPr>
            <w:t xml:space="preserve">                                                        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7234"/>
    <w:rsid w:val="000D3112"/>
    <w:rsid w:val="001115F5"/>
    <w:rsid w:val="001C4263"/>
    <w:rsid w:val="003526AE"/>
    <w:rsid w:val="003C0348"/>
    <w:rsid w:val="003D31EF"/>
    <w:rsid w:val="003E2B12"/>
    <w:rsid w:val="0048499F"/>
    <w:rsid w:val="00981FD9"/>
    <w:rsid w:val="00A253F3"/>
    <w:rsid w:val="00C53DDA"/>
    <w:rsid w:val="00E87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cs-CZ" w:eastAsia="cs-CZ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9">
    <w:name w:val="heading 9"/>
    <w:basedOn w:val="Normln"/>
    <w:next w:val="Normln"/>
    <w:link w:val="Nadpis9Char"/>
    <w:qFormat/>
    <w:rsid w:val="001C4263"/>
    <w:pPr>
      <w:keepNext/>
      <w:widowControl w:val="0"/>
      <w:spacing w:after="0" w:line="240" w:lineRule="auto"/>
      <w:ind w:left="4248" w:hanging="4245"/>
      <w:outlineLvl w:val="8"/>
    </w:pPr>
    <w:rPr>
      <w:rFonts w:ascii="Times New Roman" w:eastAsia="Times New Roman" w:hAnsi="Times New Roman" w:cs="Times New Roman"/>
      <w:b/>
      <w:kern w:val="18"/>
      <w:szCs w:val="20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3E2B12"/>
    <w:rPr>
      <w:color w:val="666666"/>
    </w:rPr>
  </w:style>
  <w:style w:type="paragraph" w:customStyle="1" w:styleId="8E5E6989F46B4AB2B845795FD1331E55">
    <w:name w:val="8E5E6989F46B4AB2B845795FD1331E55"/>
    <w:rsid w:val="00E87234"/>
  </w:style>
  <w:style w:type="paragraph" w:customStyle="1" w:styleId="7BD54C22CEB64D4F8D5BEA7E9CB2DD19">
    <w:name w:val="7BD54C22CEB64D4F8D5BEA7E9CB2DD19"/>
    <w:rsid w:val="003E2B12"/>
  </w:style>
  <w:style w:type="paragraph" w:customStyle="1" w:styleId="1D0445773ACC485FAA058F7E24D3C054">
    <w:name w:val="1D0445773ACC485FAA058F7E24D3C054"/>
    <w:rsid w:val="003E2B12"/>
  </w:style>
  <w:style w:type="paragraph" w:customStyle="1" w:styleId="C856875FB61D4AD89A5644DB4F9EFB26">
    <w:name w:val="C856875FB61D4AD89A5644DB4F9EFB26"/>
    <w:rsid w:val="003E2B12"/>
  </w:style>
  <w:style w:type="paragraph" w:customStyle="1" w:styleId="A968A934D0854DEBBDEF9E01CE6C51EE">
    <w:name w:val="A968A934D0854DEBBDEF9E01CE6C51EE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E233F655F4F5461F91B93B808FC8BFDA">
    <w:name w:val="E233F655F4F5461F91B93B808FC8BFDA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C1E3EE7013F74664BC5451A865ED089D">
    <w:name w:val="C1E3EE7013F74664BC5451A865ED089D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7E703DB27602452E9CCAD2E86B341F40">
    <w:name w:val="7E703DB27602452E9CCAD2E86B341F40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9C091D7132441DDB1BA8A08A460C2C8">
    <w:name w:val="19C091D7132441DDB1BA8A08A460C2C8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0879F698FA1441EA006E1909987ADD8">
    <w:name w:val="00879F698FA1441EA006E1909987ADD8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D755ABDAD69487F8DC96218F74F5668">
    <w:name w:val="1D755ABDAD69487F8DC96218F74F5668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A96DADFE23364C599722CC576C94D0F7">
    <w:name w:val="A96DADFE23364C599722CC576C94D0F7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D14BF531181D4F9B86A35176F830CDBB">
    <w:name w:val="D14BF531181D4F9B86A35176F830CDBB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5DD42116EBB2458885000A9EE476F0CF">
    <w:name w:val="5DD42116EBB2458885000A9EE476F0CF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487E5BAA709241779F8585B2CCC0DC15">
    <w:name w:val="487E5BAA709241779F8585B2CCC0DC15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7F2A122412A04D098C0F32C04DC63C07">
    <w:name w:val="7F2A122412A04D098C0F32C04DC63C07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45EE49BD3EF54DA4B97388D762899239">
    <w:name w:val="45EE49BD3EF54DA4B97388D762899239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FB102ECD08E348D58337B309507476F4">
    <w:name w:val="FB102ECD08E348D58337B309507476F4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35CFC9A051B9415DB870C4929F41C519">
    <w:name w:val="35CFC9A051B9415DB870C4929F41C519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CE9362B7B39E4A17884B42C75BEACBDB">
    <w:name w:val="CE9362B7B39E4A17884B42C75BEACBDB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9CA2C9F1B92144FCB64487067BD1E6B2">
    <w:name w:val="9CA2C9F1B92144FCB64487067BD1E6B2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9954E1F964374198B2E7C42D036B2B88">
    <w:name w:val="9954E1F964374198B2E7C42D036B2B88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32DDCBB2A6DB4796920678C5DFAEE35A">
    <w:name w:val="32DDCBB2A6DB4796920678C5DFAEE35A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D7927E0B56C43F992899DDA19B99FDD">
    <w:name w:val="0D7927E0B56C43F992899DDA19B99FDD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C856875FB61D4AD89A5644DB4F9EFB261">
    <w:name w:val="C856875FB61D4AD89A5644DB4F9EFB261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8A18A25AD9A34D00A1F41C703B9E60BE">
    <w:name w:val="8A18A25AD9A34D00A1F41C703B9E60BE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7DC81D3A475B496CBDFB679166E76DCA">
    <w:name w:val="7DC81D3A475B496CBDFB679166E76DCA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EFFC8262730B4913992CD4820CB2F5C0">
    <w:name w:val="EFFC8262730B4913992CD4820CB2F5C0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60CE190B17D5447982F98C0357D1B999">
    <w:name w:val="60CE190B17D5447982F98C0357D1B999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C1819DA05D6643A88B07B3E79400B775">
    <w:name w:val="C1819DA05D6643A88B07B3E79400B775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B8FC568BD0C4850A040A4CA5AA0A775">
    <w:name w:val="0B8FC568BD0C4850A040A4CA5AA0A775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9C862F48E22448FB896EE7D224B7833">
    <w:name w:val="09C862F48E22448FB896EE7D224B7833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4CA89A9B25345E686CE22FE4E2C24D8">
    <w:name w:val="14CA89A9B25345E686CE22FE4E2C24D8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DD4704A36D1D4BCDAD8631281AB49C7D">
    <w:name w:val="DD4704A36D1D4BCDAD8631281AB49C7D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E99CDE85B31A4709A49C338DC71E1E3D">
    <w:name w:val="E99CDE85B31A4709A49C338DC71E1E3D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5774D8507F7042B79D505B16FF39CAA5">
    <w:name w:val="5774D8507F7042B79D505B16FF39CAA5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89467F44FC4C4744ACCEE4036F9C62FE">
    <w:name w:val="89467F44FC4C4744ACCEE4036F9C62FE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C5CD6AE3E5F443CB81CBE3229AFA6D1">
    <w:name w:val="1C5CD6AE3E5F443CB81CBE3229AFA6D1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57B4E6CB5CB431BA39A1E84749324B2">
    <w:name w:val="157B4E6CB5CB431BA39A1E84749324B2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797157AF0CCE46BEB0571D3AE87FEEB6">
    <w:name w:val="797157AF0CCE46BEB0571D3AE87FEEB6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4DC0E77401094D56B9E56E8F8CCE0A12">
    <w:name w:val="4DC0E77401094D56B9E56E8F8CCE0A12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5AF68CFD3CA94D18A388DE13D964E14F">
    <w:name w:val="5AF68CFD3CA94D18A388DE13D964E14F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88A99B127C7F427799670CBF6D3C23A3">
    <w:name w:val="88A99B127C7F427799670CBF6D3C23A3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F02B86A9F7E4891BB150397C675A7CE">
    <w:name w:val="1F02B86A9F7E4891BB150397C675A7CE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EDE199469B004708A4A91F6E1A968BB6">
    <w:name w:val="EDE199469B004708A4A91F6E1A968BB6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B30A78DA3C94DF6BA834194962C114A">
    <w:name w:val="0B30A78DA3C94DF6BA834194962C114A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3BA6E5C440F7438EA4358CD68A4D097C">
    <w:name w:val="3BA6E5C440F7438EA4358CD68A4D097C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A2B163736D2F45DF8998EA25ECFF0196">
    <w:name w:val="A2B163736D2F45DF8998EA25ECFF0196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95AFE26F99234CDB92EF82EAF22F5756">
    <w:name w:val="95AFE26F99234CDB92EF82EAF22F5756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DEB8EA41212F443189A9415C25C4083A">
    <w:name w:val="DEB8EA41212F443189A9415C25C4083A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6EBB4EE774840049C8CDC2BE8D07975">
    <w:name w:val="06EBB4EE774840049C8CDC2BE8D07975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77F002844A784FA5ADCF4D32FFBAA895">
    <w:name w:val="77F002844A784FA5ADCF4D32FFBAA895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7E0D76767CAF45E5A7196A1FF6D5B6CB">
    <w:name w:val="7E0D76767CAF45E5A7196A1FF6D5B6CB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B21519CED81441DA274717135F990E3">
    <w:name w:val="0B21519CED81441DA274717135F990E3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7BBE66D84004AE28E03AFF8F6AB5D20">
    <w:name w:val="17BBE66D84004AE28E03AFF8F6AB5D20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5886AC511FDE470DB3EE10ACFA12D0FA">
    <w:name w:val="5886AC511FDE470DB3EE10ACFA12D0FA"/>
    <w:rsid w:val="003E2B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A968A934D0854DEBBDEF9E01CE6C51EE3">
    <w:name w:val="A968A934D0854DEBBDEF9E01CE6C51EE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E233F655F4F5461F91B93B808FC8BFDA3">
    <w:name w:val="E233F655F4F5461F91B93B808FC8BFDA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C1E3EE7013F74664BC5451A865ED089D3">
    <w:name w:val="C1E3EE7013F74664BC5451A865ED089D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7E703DB27602452E9CCAD2E86B341F403">
    <w:name w:val="7E703DB27602452E9CCAD2E86B341F40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9C091D7132441DDB1BA8A08A460C2C83">
    <w:name w:val="19C091D7132441DDB1BA8A08A460C2C8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0879F698FA1441EA006E1909987ADD83">
    <w:name w:val="00879F698FA1441EA006E1909987ADD8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D755ABDAD69487F8DC96218F74F56683">
    <w:name w:val="1D755ABDAD69487F8DC96218F74F5668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A96DADFE23364C599722CC576C94D0F73">
    <w:name w:val="A96DADFE23364C599722CC576C94D0F7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D14BF531181D4F9B86A35176F830CDBB3">
    <w:name w:val="D14BF531181D4F9B86A35176F830CDBB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5DD42116EBB2458885000A9EE476F0CF3">
    <w:name w:val="5DD42116EBB2458885000A9EE476F0CF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487E5BAA709241779F8585B2CCC0DC153">
    <w:name w:val="487E5BAA709241779F8585B2CCC0DC15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7F2A122412A04D098C0F32C04DC63C073">
    <w:name w:val="7F2A122412A04D098C0F32C04DC63C07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45EE49BD3EF54DA4B97388D7628992393">
    <w:name w:val="45EE49BD3EF54DA4B97388D762899239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FB102ECD08E348D58337B309507476F43">
    <w:name w:val="FB102ECD08E348D58337B309507476F4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35CFC9A051B9415DB870C4929F41C5193">
    <w:name w:val="35CFC9A051B9415DB870C4929F41C519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CE9362B7B39E4A17884B42C75BEACBDB3">
    <w:name w:val="CE9362B7B39E4A17884B42C75BEACBDB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9CA2C9F1B92144FCB64487067BD1E6B23">
    <w:name w:val="9CA2C9F1B92144FCB64487067BD1E6B2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9954E1F964374198B2E7C42D036B2B883">
    <w:name w:val="9954E1F964374198B2E7C42D036B2B88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32DDCBB2A6DB4796920678C5DFAEE35A3">
    <w:name w:val="32DDCBB2A6DB4796920678C5DFAEE35A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D7927E0B56C43F992899DDA19B99FDD3">
    <w:name w:val="0D7927E0B56C43F992899DDA19B99FDD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69D5911A4264221A9C0ADEE4C5E85463">
    <w:name w:val="169D5911A4264221A9C0ADEE4C5E8546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8A18A25AD9A34D00A1F41C703B9E60BE3">
    <w:name w:val="8A18A25AD9A34D00A1F41C703B9E60BE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7DC81D3A475B496CBDFB679166E76DCA3">
    <w:name w:val="7DC81D3A475B496CBDFB679166E76DCA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EFFC8262730B4913992CD4820CB2F5C03">
    <w:name w:val="EFFC8262730B4913992CD4820CB2F5C0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60CE190B17D5447982F98C0357D1B9993">
    <w:name w:val="60CE190B17D5447982F98C0357D1B999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C1819DA05D6643A88B07B3E79400B7753">
    <w:name w:val="C1819DA05D6643A88B07B3E79400B775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B8FC568BD0C4850A040A4CA5AA0A7753">
    <w:name w:val="0B8FC568BD0C4850A040A4CA5AA0A775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9C862F48E22448FB896EE7D224B78333">
    <w:name w:val="09C862F48E22448FB896EE7D224B7833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4CA89A9B25345E686CE22FE4E2C24D83">
    <w:name w:val="14CA89A9B25345E686CE22FE4E2C24D8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DD4704A36D1D4BCDAD8631281AB49C7D3">
    <w:name w:val="DD4704A36D1D4BCDAD8631281AB49C7D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E99CDE85B31A4709A49C338DC71E1E3D3">
    <w:name w:val="E99CDE85B31A4709A49C338DC71E1E3D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5774D8507F7042B79D505B16FF39CAA53">
    <w:name w:val="5774D8507F7042B79D505B16FF39CAA5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89467F44FC4C4744ACCEE4036F9C62FE3">
    <w:name w:val="89467F44FC4C4744ACCEE4036F9C62FE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C5CD6AE3E5F443CB81CBE3229AFA6D13">
    <w:name w:val="1C5CD6AE3E5F443CB81CBE3229AFA6D1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57B4E6CB5CB431BA39A1E84749324B23">
    <w:name w:val="157B4E6CB5CB431BA39A1E84749324B2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797157AF0CCE46BEB0571D3AE87FEEB63">
    <w:name w:val="797157AF0CCE46BEB0571D3AE87FEEB6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4DC0E77401094D56B9E56E8F8CCE0A123">
    <w:name w:val="4DC0E77401094D56B9E56E8F8CCE0A12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5AF68CFD3CA94D18A388DE13D964E14F3">
    <w:name w:val="5AF68CFD3CA94D18A388DE13D964E14F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88A99B127C7F427799670CBF6D3C23A33">
    <w:name w:val="88A99B127C7F427799670CBF6D3C23A3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F02B86A9F7E4891BB150397C675A7CE3">
    <w:name w:val="1F02B86A9F7E4891BB150397C675A7CE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EDE199469B004708A4A91F6E1A968BB63">
    <w:name w:val="EDE199469B004708A4A91F6E1A968BB6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B30A78DA3C94DF6BA834194962C114A3">
    <w:name w:val="0B30A78DA3C94DF6BA834194962C114A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3BA6E5C440F7438EA4358CD68A4D097C3">
    <w:name w:val="3BA6E5C440F7438EA4358CD68A4D097C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A2B163736D2F45DF8998EA25ECFF01963">
    <w:name w:val="A2B163736D2F45DF8998EA25ECFF0196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95AFE26F99234CDB92EF82EAF22F57563">
    <w:name w:val="95AFE26F99234CDB92EF82EAF22F5756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DEB8EA41212F443189A9415C25C4083A3">
    <w:name w:val="DEB8EA41212F443189A9415C25C4083A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6EBB4EE774840049C8CDC2BE8D079753">
    <w:name w:val="06EBB4EE774840049C8CDC2BE8D07975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77F002844A784FA5ADCF4D32FFBAA8953">
    <w:name w:val="77F002844A784FA5ADCF4D32FFBAA895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7E0D76767CAF45E5A7196A1FF6D5B6CB3">
    <w:name w:val="7E0D76767CAF45E5A7196A1FF6D5B6CB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B21519CED81441DA274717135F990E33">
    <w:name w:val="0B21519CED81441DA274717135F990E3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7BBE66D84004AE28E03AFF8F6AB5D203">
    <w:name w:val="17BBE66D84004AE28E03AFF8F6AB5D20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5886AC511FDE470DB3EE10ACFA12D0FA3">
    <w:name w:val="5886AC511FDE470DB3EE10ACFA12D0FA3"/>
    <w:rsid w:val="000D3112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character" w:customStyle="1" w:styleId="Nadpis9Char">
    <w:name w:val="Nadpis 9 Char"/>
    <w:basedOn w:val="Standardnpsmoodstavce"/>
    <w:link w:val="Nadpis9"/>
    <w:rsid w:val="001C4263"/>
    <w:rPr>
      <w:rFonts w:ascii="Times New Roman" w:eastAsia="Times New Roman" w:hAnsi="Times New Roman" w:cs="Times New Roman"/>
      <w:b/>
      <w:kern w:val="18"/>
      <w:szCs w:val="20"/>
      <w14:ligatures w14:val="none"/>
    </w:rPr>
  </w:style>
  <w:style w:type="paragraph" w:styleId="Zkladntext">
    <w:name w:val="Body Text"/>
    <w:basedOn w:val="Normln"/>
    <w:link w:val="ZkladntextChar"/>
    <w:rsid w:val="001C4263"/>
    <w:pPr>
      <w:widowControl w:val="0"/>
      <w:spacing w:after="0" w:line="240" w:lineRule="auto"/>
      <w:jc w:val="both"/>
    </w:pPr>
    <w:rPr>
      <w:rFonts w:ascii="Times New Roman" w:eastAsia="Times New Roman" w:hAnsi="Times New Roman" w:cs="Times New Roman"/>
      <w:kern w:val="18"/>
      <w:szCs w:val="20"/>
      <w14:ligatures w14:val="none"/>
    </w:rPr>
  </w:style>
  <w:style w:type="character" w:customStyle="1" w:styleId="ZkladntextChar">
    <w:name w:val="Základní text Char"/>
    <w:basedOn w:val="Standardnpsmoodstavce"/>
    <w:link w:val="Zkladntext"/>
    <w:rsid w:val="001C4263"/>
    <w:rPr>
      <w:rFonts w:ascii="Times New Roman" w:eastAsia="Times New Roman" w:hAnsi="Times New Roman" w:cs="Times New Roman"/>
      <w:kern w:val="18"/>
      <w:szCs w:val="20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TAJ - Hlavičkový papír - Střekov</Template>
  <TotalTime>11</TotalTime>
  <Pages>3</Pages>
  <Words>695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Slapnička Kamil Dominik</dc:creator>
  <cp:keywords/>
  <dc:description/>
  <cp:lastModifiedBy>Horová Marcela</cp:lastModifiedBy>
  <cp:revision>4</cp:revision>
  <cp:lastPrinted>2024-12-05T09:58:00Z</cp:lastPrinted>
  <dcterms:created xsi:type="dcterms:W3CDTF">2024-12-05T09:59:00Z</dcterms:created>
  <dcterms:modified xsi:type="dcterms:W3CDTF">2024-12-10T06:18:00Z</dcterms:modified>
</cp:coreProperties>
</file>